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0FE" w:rsidRDefault="003C00FE" w:rsidP="009314A7">
      <w:pPr>
        <w:ind w:left="180" w:firstLine="360"/>
        <w:jc w:val="center"/>
        <w:rPr>
          <w:sz w:val="32"/>
          <w:szCs w:val="32"/>
        </w:rPr>
      </w:pPr>
      <w:r w:rsidRPr="000D49A8">
        <w:rPr>
          <w:sz w:val="32"/>
          <w:szCs w:val="32"/>
        </w:rPr>
        <w:t>Муниципальное автономное образовательное учрежден</w:t>
      </w:r>
      <w:r>
        <w:rPr>
          <w:sz w:val="32"/>
          <w:szCs w:val="32"/>
        </w:rPr>
        <w:t xml:space="preserve">ие дополнительного образования </w:t>
      </w:r>
      <w:r w:rsidRPr="000D49A8">
        <w:rPr>
          <w:sz w:val="32"/>
          <w:szCs w:val="32"/>
        </w:rPr>
        <w:t xml:space="preserve"> «Дом школьников» </w:t>
      </w:r>
    </w:p>
    <w:p w:rsidR="003C00FE" w:rsidRPr="000D49A8" w:rsidRDefault="003C00FE" w:rsidP="009314A7">
      <w:pPr>
        <w:ind w:left="180" w:firstLine="360"/>
        <w:jc w:val="center"/>
        <w:rPr>
          <w:sz w:val="32"/>
          <w:szCs w:val="32"/>
        </w:rPr>
      </w:pPr>
      <w:r w:rsidRPr="000D49A8">
        <w:rPr>
          <w:sz w:val="32"/>
          <w:szCs w:val="32"/>
        </w:rPr>
        <w:t>Бавлинского муниципального района РТ</w:t>
      </w:r>
    </w:p>
    <w:p w:rsidR="003C00FE" w:rsidRDefault="003C00FE" w:rsidP="009314A7">
      <w:pPr>
        <w:jc w:val="center"/>
      </w:pPr>
    </w:p>
    <w:p w:rsidR="003C00FE" w:rsidRDefault="003C00FE" w:rsidP="009314A7">
      <w:pPr>
        <w:jc w:val="center"/>
      </w:pPr>
    </w:p>
    <w:p w:rsidR="003C00FE" w:rsidRPr="004D7AF9" w:rsidRDefault="003C00FE" w:rsidP="009314A7"/>
    <w:p w:rsidR="003C00FE" w:rsidRPr="004D7AF9" w:rsidRDefault="003C00FE" w:rsidP="009314A7">
      <w:r>
        <w:t xml:space="preserve">    Принято на заседании</w:t>
      </w:r>
      <w:r w:rsidRPr="004D7AF9">
        <w:t xml:space="preserve">                             </w:t>
      </w:r>
      <w:r>
        <w:t xml:space="preserve">                     </w:t>
      </w:r>
      <w:r w:rsidRPr="004D7AF9">
        <w:t xml:space="preserve">                            </w:t>
      </w:r>
      <w:r>
        <w:t xml:space="preserve">         </w:t>
      </w:r>
      <w:r w:rsidRPr="004D7AF9">
        <w:t>УТВЕРЖДАЮ</w:t>
      </w:r>
      <w:r>
        <w:t>:</w:t>
      </w:r>
    </w:p>
    <w:p w:rsidR="003C00FE" w:rsidRPr="004D7AF9" w:rsidRDefault="003C00FE" w:rsidP="009314A7">
      <w:r>
        <w:t xml:space="preserve">   педагогического совета</w:t>
      </w:r>
      <w:r w:rsidRPr="004D7AF9">
        <w:t xml:space="preserve">                                                      </w:t>
      </w:r>
      <w:r>
        <w:t xml:space="preserve">                      </w:t>
      </w:r>
      <w:r w:rsidRPr="004D7AF9">
        <w:t xml:space="preserve">    </w:t>
      </w:r>
      <w:r>
        <w:t xml:space="preserve">     </w:t>
      </w:r>
      <w:r w:rsidRPr="004D7AF9">
        <w:t>Д</w:t>
      </w:r>
      <w:r>
        <w:t>иректор МАОУ ДО</w:t>
      </w:r>
      <w:r w:rsidRPr="004D7AF9">
        <w:t xml:space="preserve"> </w:t>
      </w:r>
    </w:p>
    <w:p w:rsidR="003C00FE" w:rsidRDefault="003C00FE" w:rsidP="009314A7">
      <w:r>
        <w:t xml:space="preserve">   Протокол №_</w:t>
      </w:r>
      <w:r>
        <w:rPr>
          <w:u w:val="single"/>
        </w:rPr>
        <w:t>1</w:t>
      </w:r>
      <w:r>
        <w:t xml:space="preserve">___                                                                                                </w:t>
      </w:r>
      <w:r w:rsidRPr="004D7AF9">
        <w:t>«Дом школьников»</w:t>
      </w:r>
    </w:p>
    <w:p w:rsidR="003C00FE" w:rsidRPr="004D7AF9" w:rsidRDefault="003C00FE" w:rsidP="009314A7">
      <w:r w:rsidRPr="004D7AF9">
        <w:t xml:space="preserve"> </w:t>
      </w:r>
      <w:r>
        <w:t>от «_</w:t>
      </w:r>
      <w:r>
        <w:rPr>
          <w:u w:val="single"/>
        </w:rPr>
        <w:t>28</w:t>
      </w:r>
      <w:r>
        <w:t>_» _</w:t>
      </w:r>
      <w:r>
        <w:rPr>
          <w:u w:val="single"/>
        </w:rPr>
        <w:t>августа</w:t>
      </w:r>
      <w:r>
        <w:t>_20_</w:t>
      </w:r>
      <w:r>
        <w:rPr>
          <w:u w:val="single"/>
        </w:rPr>
        <w:t>17</w:t>
      </w:r>
      <w:r>
        <w:t xml:space="preserve">___г.                                                                        </w:t>
      </w:r>
      <w:r w:rsidRPr="004D7AF9">
        <w:t xml:space="preserve">________ </w:t>
      </w:r>
      <w:r>
        <w:t>Е.А. Никифорова</w:t>
      </w:r>
    </w:p>
    <w:p w:rsidR="003C00FE" w:rsidRPr="004D7AF9" w:rsidRDefault="003C00FE" w:rsidP="009314A7"/>
    <w:p w:rsidR="003C00FE" w:rsidRPr="004D7AF9" w:rsidRDefault="003C00FE" w:rsidP="009314A7"/>
    <w:p w:rsidR="003C00FE" w:rsidRPr="004D7AF9" w:rsidRDefault="003C00FE" w:rsidP="009314A7"/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tabs>
          <w:tab w:val="left" w:pos="4560"/>
        </w:tabs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дополнительная общеобразовательная общеразвивающая программа</w:t>
      </w:r>
    </w:p>
    <w:p w:rsidR="003C00FE" w:rsidRDefault="003C00FE" w:rsidP="009314A7">
      <w:pPr>
        <w:tabs>
          <w:tab w:val="left" w:pos="4560"/>
        </w:tabs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художественной   направленности</w:t>
      </w:r>
    </w:p>
    <w:p w:rsidR="003C00FE" w:rsidRDefault="003C00FE" w:rsidP="009314A7">
      <w:pPr>
        <w:tabs>
          <w:tab w:val="left" w:pos="4560"/>
        </w:tabs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«волшебный клубочек»</w:t>
      </w:r>
    </w:p>
    <w:p w:rsidR="003C00FE" w:rsidRPr="00AF0F6D" w:rsidRDefault="003C00FE" w:rsidP="009314A7">
      <w:pPr>
        <w:tabs>
          <w:tab w:val="left" w:pos="4560"/>
        </w:tabs>
        <w:jc w:val="center"/>
        <w:rPr>
          <w:caps/>
          <w:sz w:val="28"/>
          <w:szCs w:val="28"/>
        </w:rPr>
      </w:pPr>
    </w:p>
    <w:p w:rsidR="003C00FE" w:rsidRDefault="003C00FE" w:rsidP="009314A7">
      <w:pPr>
        <w:tabs>
          <w:tab w:val="left" w:pos="4560"/>
        </w:tabs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возраст обучающихся: 8 – 12 лет</w:t>
      </w:r>
    </w:p>
    <w:p w:rsidR="003C00FE" w:rsidRPr="00281A3E" w:rsidRDefault="003C00FE" w:rsidP="009314A7">
      <w:pPr>
        <w:tabs>
          <w:tab w:val="left" w:pos="4560"/>
        </w:tabs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срок реализации: 2 года</w:t>
      </w:r>
    </w:p>
    <w:p w:rsidR="003C00FE" w:rsidRDefault="003C00FE" w:rsidP="009314A7">
      <w:pPr>
        <w:tabs>
          <w:tab w:val="left" w:pos="4560"/>
        </w:tabs>
        <w:jc w:val="center"/>
        <w:rPr>
          <w:b/>
          <w:caps/>
          <w:sz w:val="36"/>
          <w:szCs w:val="36"/>
        </w:rPr>
      </w:pPr>
    </w:p>
    <w:p w:rsidR="003C00FE" w:rsidRDefault="003C00FE" w:rsidP="009314A7">
      <w:pPr>
        <w:tabs>
          <w:tab w:val="left" w:pos="4560"/>
        </w:tabs>
        <w:jc w:val="center"/>
        <w:rPr>
          <w:b/>
          <w:caps/>
          <w:sz w:val="36"/>
          <w:szCs w:val="36"/>
        </w:rPr>
      </w:pPr>
    </w:p>
    <w:p w:rsidR="003C00FE" w:rsidRPr="004D7AF9" w:rsidRDefault="003C00FE" w:rsidP="009314A7">
      <w:pPr>
        <w:tabs>
          <w:tab w:val="left" w:pos="4560"/>
        </w:tabs>
        <w:jc w:val="center"/>
        <w:rPr>
          <w:caps/>
          <w:sz w:val="32"/>
          <w:szCs w:val="32"/>
        </w:rPr>
      </w:pPr>
    </w:p>
    <w:p w:rsidR="003C00FE" w:rsidRDefault="003C00FE" w:rsidP="009314A7">
      <w:pPr>
        <w:tabs>
          <w:tab w:val="left" w:pos="4560"/>
        </w:tabs>
        <w:jc w:val="right"/>
        <w:rPr>
          <w:caps/>
        </w:rPr>
      </w:pPr>
      <w:r w:rsidRPr="00571D5E">
        <w:rPr>
          <w:caps/>
        </w:rPr>
        <w:t xml:space="preserve"> </w:t>
      </w:r>
      <w:r>
        <w:rPr>
          <w:caps/>
        </w:rPr>
        <w:t xml:space="preserve">Автор- составитель: </w:t>
      </w:r>
    </w:p>
    <w:p w:rsidR="003C00FE" w:rsidRDefault="003C00FE" w:rsidP="009314A7">
      <w:pPr>
        <w:tabs>
          <w:tab w:val="left" w:pos="4560"/>
        </w:tabs>
        <w:jc w:val="right"/>
        <w:rPr>
          <w:caps/>
        </w:rPr>
      </w:pPr>
      <w:r>
        <w:rPr>
          <w:caps/>
        </w:rPr>
        <w:t>трафимова людмила анатольевна</w:t>
      </w:r>
    </w:p>
    <w:p w:rsidR="003C00FE" w:rsidRPr="00571D5E" w:rsidRDefault="003C00FE" w:rsidP="009314A7">
      <w:pPr>
        <w:tabs>
          <w:tab w:val="left" w:pos="4560"/>
        </w:tabs>
        <w:jc w:val="right"/>
        <w:rPr>
          <w:caps/>
        </w:rPr>
      </w:pPr>
      <w:r>
        <w:rPr>
          <w:caps/>
        </w:rPr>
        <w:t>педагог</w:t>
      </w:r>
      <w:r w:rsidRPr="00571D5E">
        <w:rPr>
          <w:caps/>
        </w:rPr>
        <w:t xml:space="preserve"> </w:t>
      </w:r>
      <w:r>
        <w:rPr>
          <w:caps/>
        </w:rPr>
        <w:t xml:space="preserve"> </w:t>
      </w:r>
      <w:r w:rsidRPr="00571D5E">
        <w:rPr>
          <w:caps/>
        </w:rPr>
        <w:t xml:space="preserve">дополнительного </w:t>
      </w:r>
    </w:p>
    <w:p w:rsidR="003C00FE" w:rsidRPr="00571D5E" w:rsidRDefault="003C00FE" w:rsidP="009314A7">
      <w:pPr>
        <w:tabs>
          <w:tab w:val="left" w:pos="4560"/>
        </w:tabs>
        <w:jc w:val="right"/>
        <w:rPr>
          <w:caps/>
        </w:rPr>
      </w:pPr>
      <w:r w:rsidRPr="00571D5E">
        <w:rPr>
          <w:caps/>
        </w:rPr>
        <w:t xml:space="preserve">образования </w:t>
      </w:r>
      <w:r>
        <w:rPr>
          <w:caps/>
        </w:rPr>
        <w:t xml:space="preserve">  </w:t>
      </w:r>
    </w:p>
    <w:p w:rsidR="003C00FE" w:rsidRPr="00571D5E" w:rsidRDefault="003C00FE" w:rsidP="009314A7">
      <w:pPr>
        <w:tabs>
          <w:tab w:val="left" w:pos="4560"/>
        </w:tabs>
        <w:jc w:val="right"/>
        <w:rPr>
          <w:caps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right"/>
        <w:rPr>
          <w:b/>
          <w:caps/>
          <w:sz w:val="32"/>
          <w:szCs w:val="32"/>
        </w:rPr>
      </w:pPr>
    </w:p>
    <w:p w:rsidR="003C00FE" w:rsidRDefault="003C00FE" w:rsidP="009314A7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Г</w:t>
      </w:r>
      <w:r w:rsidRPr="000B5A2A">
        <w:rPr>
          <w:caps/>
          <w:sz w:val="28"/>
          <w:szCs w:val="28"/>
        </w:rPr>
        <w:t>.Бавлы, 201</w:t>
      </w:r>
      <w:r>
        <w:rPr>
          <w:caps/>
          <w:sz w:val="28"/>
          <w:szCs w:val="28"/>
        </w:rPr>
        <w:t>7</w:t>
      </w:r>
      <w:r w:rsidRPr="000B5A2A">
        <w:rPr>
          <w:caps/>
          <w:sz w:val="28"/>
          <w:szCs w:val="28"/>
        </w:rPr>
        <w:t>.</w:t>
      </w:r>
    </w:p>
    <w:p w:rsidR="003C00FE" w:rsidRDefault="003C00FE" w:rsidP="009314A7">
      <w:pPr>
        <w:jc w:val="center"/>
        <w:rPr>
          <w:caps/>
          <w:sz w:val="28"/>
          <w:szCs w:val="28"/>
        </w:rPr>
      </w:pPr>
    </w:p>
    <w:p w:rsidR="003C00FE" w:rsidRPr="000B5A2A" w:rsidRDefault="003C00FE" w:rsidP="009314A7">
      <w:pPr>
        <w:jc w:val="center"/>
        <w:rPr>
          <w:caps/>
          <w:sz w:val="28"/>
          <w:szCs w:val="28"/>
        </w:rPr>
      </w:pPr>
    </w:p>
    <w:p w:rsidR="003C00FE" w:rsidRPr="00447909" w:rsidRDefault="003C00FE" w:rsidP="00DD7942">
      <w:pPr>
        <w:jc w:val="center"/>
        <w:rPr>
          <w:b/>
        </w:rPr>
      </w:pPr>
      <w:r w:rsidRPr="00447909">
        <w:rPr>
          <w:b/>
        </w:rPr>
        <w:t>Нормативно – правовые и экономические основания проектирвания</w:t>
      </w:r>
    </w:p>
    <w:p w:rsidR="003C00FE" w:rsidRPr="00447909" w:rsidRDefault="003C00FE" w:rsidP="00DD7942">
      <w:pPr>
        <w:jc w:val="center"/>
        <w:rPr>
          <w:b/>
        </w:rPr>
      </w:pPr>
      <w:r w:rsidRPr="00447909">
        <w:rPr>
          <w:b/>
        </w:rPr>
        <w:t>дополнительных общеобразовательных и общеразвивающих программ</w:t>
      </w:r>
    </w:p>
    <w:p w:rsidR="003C00FE" w:rsidRPr="00447909" w:rsidRDefault="003C00FE" w:rsidP="00DD7942">
      <w:pPr>
        <w:jc w:val="center"/>
        <w:rPr>
          <w:b/>
        </w:rPr>
      </w:pPr>
    </w:p>
    <w:p w:rsidR="003C00FE" w:rsidRPr="00447909" w:rsidRDefault="003C00FE" w:rsidP="00D75589">
      <w:r w:rsidRPr="00447909">
        <w:t>- Федеральный Закон от 29.12.2012г. № 273-ФЗ «Об образовании в РФ»;</w:t>
      </w:r>
    </w:p>
    <w:p w:rsidR="003C00FE" w:rsidRPr="00447909" w:rsidRDefault="003C00FE" w:rsidP="00D75589"/>
    <w:p w:rsidR="003C00FE" w:rsidRPr="00447909" w:rsidRDefault="003C00FE" w:rsidP="00D75589">
      <w:r w:rsidRPr="00447909">
        <w:t>- Концепция развития дополнительного образования детей ( Распоряжение  Правительства РФ от 04.09.2014г. № 1726-р);</w:t>
      </w:r>
    </w:p>
    <w:p w:rsidR="003C00FE" w:rsidRPr="00447909" w:rsidRDefault="003C00FE" w:rsidP="00D75589"/>
    <w:p w:rsidR="003C00FE" w:rsidRPr="00447909" w:rsidRDefault="003C00FE" w:rsidP="00D75589">
      <w:r w:rsidRPr="00447909">
        <w:t>- Постановление Главного государственного санитарного врача РФ от 04.07.2014г. № 41 «Об утверждении СанПиН 2.4.4.3172-14 «Санитарно –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3C00FE" w:rsidRPr="00447909" w:rsidRDefault="003C00FE" w:rsidP="00D75589"/>
    <w:p w:rsidR="003C00FE" w:rsidRPr="00447909" w:rsidRDefault="003C00FE" w:rsidP="00D75589">
      <w:r w:rsidRPr="00447909">
        <w:t xml:space="preserve">- Приказ Министерства образования и науки РФ (Минобрнауки России) от 29.08.2013г. № </w:t>
      </w:r>
      <w:smartTag w:uri="urn:schemas-microsoft-com:office:smarttags" w:element="metricconverter">
        <w:smartTagPr>
          <w:attr w:name="ProductID" w:val="1008 г"/>
        </w:smartTagPr>
        <w:r w:rsidRPr="00447909">
          <w:t>1008 г</w:t>
        </w:r>
      </w:smartTag>
      <w:r w:rsidRPr="00447909">
        <w:t>. Москва « 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C00FE" w:rsidRPr="00447909" w:rsidRDefault="003C00FE" w:rsidP="00D75589"/>
    <w:p w:rsidR="003C00FE" w:rsidRPr="00447909" w:rsidRDefault="003C00FE" w:rsidP="00D75589">
      <w:r w:rsidRPr="00447909">
        <w:t>- Модельный стандарт качества муниципальной услуги по организации предоставления ДОД в многопрофильных организациях ДО в новой редакции</w:t>
      </w:r>
    </w:p>
    <w:p w:rsidR="003C00FE" w:rsidRPr="00447909" w:rsidRDefault="003C00FE" w:rsidP="00D75589"/>
    <w:p w:rsidR="003C00FE" w:rsidRPr="00447909" w:rsidRDefault="003C00FE" w:rsidP="00DD7942">
      <w:pPr>
        <w:jc w:val="center"/>
        <w:rPr>
          <w:b/>
        </w:rPr>
      </w:pPr>
      <w:r w:rsidRPr="00447909">
        <w:rPr>
          <w:b/>
        </w:rPr>
        <w:t>Пояснительная записка.</w:t>
      </w:r>
    </w:p>
    <w:p w:rsidR="003C00FE" w:rsidRPr="00447909" w:rsidRDefault="003C00FE" w:rsidP="00DD7942">
      <w:pPr>
        <w:jc w:val="center"/>
        <w:rPr>
          <w:b/>
        </w:rPr>
      </w:pPr>
    </w:p>
    <w:p w:rsidR="003C00FE" w:rsidRPr="00447909" w:rsidRDefault="003C00FE" w:rsidP="00DD7942">
      <w:pPr>
        <w:spacing w:line="360" w:lineRule="auto"/>
        <w:ind w:firstLine="708"/>
      </w:pPr>
      <w:r w:rsidRPr="00447909">
        <w:t>Ручное вязание – старинное народное ремесло. Люди вяжут не только для того, чтобы сделать нужную, красивую, может быть, единственную в своем роде вещь. Процесс вязания приносит человеку  радость,  дает возможность выразить себя в творчестве, увидеть в привычном и повседневном быту красоту и гармонию. Однако, ручному вязанию нужно учиться.</w:t>
      </w:r>
    </w:p>
    <w:p w:rsidR="003C00FE" w:rsidRPr="00447909" w:rsidRDefault="003C00FE" w:rsidP="00DD7942">
      <w:pPr>
        <w:spacing w:line="360" w:lineRule="auto"/>
        <w:ind w:firstLine="708"/>
      </w:pPr>
      <w:r w:rsidRPr="00447909">
        <w:t>Одной из задач, стоящих перед школой, является художественное образование и эстетическое воспитание обучающихся, способствующие формированию чувства прекрасного, высокого эстетического вкуса, умения понимать, ценить красоту окружающей действительности. Кружковые занятия помогут детям реализовать свои идеи в изготовлении одежды для кукол, для себя, изделий для дома. А также способствует развитию индивидуальных особенностей в овладении способами вязания, работе с материалами и инструментами. Занятия рукоделием привлекают детей результатами труда, расширяют возможности создания неповторимых рисунков и моделей одежды. Связанную собственными руками вещь не увидишь ни на ком. Сколько радости доставят родным связанные ребенком шарф, кофта, сумочка! Ведь вещи хранят тепло детских рук, которые ее создали.</w:t>
      </w:r>
    </w:p>
    <w:p w:rsidR="003C00FE" w:rsidRPr="00447909" w:rsidRDefault="003C00FE" w:rsidP="00DD7942">
      <w:pPr>
        <w:spacing w:line="360" w:lineRule="auto"/>
        <w:jc w:val="both"/>
      </w:pPr>
      <w:r w:rsidRPr="00447909">
        <w:t>Цели: обеспечение условий для творческой активности и самореализации личности учащихся.</w:t>
      </w:r>
    </w:p>
    <w:p w:rsidR="003C00FE" w:rsidRPr="00447909" w:rsidRDefault="003C00FE" w:rsidP="00DD7942">
      <w:pPr>
        <w:spacing w:line="360" w:lineRule="auto"/>
        <w:jc w:val="both"/>
      </w:pPr>
      <w:r w:rsidRPr="00447909">
        <w:t xml:space="preserve">Задачи: </w:t>
      </w:r>
    </w:p>
    <w:p w:rsidR="003C00FE" w:rsidRPr="00447909" w:rsidRDefault="003C00FE" w:rsidP="00DD7942">
      <w:pPr>
        <w:spacing w:line="360" w:lineRule="auto"/>
        <w:jc w:val="both"/>
        <w:rPr>
          <w:i/>
        </w:rPr>
      </w:pPr>
      <w:r w:rsidRPr="00447909">
        <w:rPr>
          <w:i/>
        </w:rPr>
        <w:t>Образовательные:</w:t>
      </w:r>
    </w:p>
    <w:p w:rsidR="003C00FE" w:rsidRPr="00447909" w:rsidRDefault="003C00FE" w:rsidP="00DD7942">
      <w:pPr>
        <w:pStyle w:val="ListParagraph"/>
        <w:numPr>
          <w:ilvl w:val="0"/>
          <w:numId w:val="1"/>
        </w:numPr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47909">
        <w:rPr>
          <w:rFonts w:ascii="Times New Roman" w:hAnsi="Times New Roman"/>
          <w:sz w:val="24"/>
          <w:szCs w:val="24"/>
        </w:rPr>
        <w:t>расширить кругозор, познакомить с историей вязания и его значением в народном творчестве;</w:t>
      </w:r>
    </w:p>
    <w:p w:rsidR="003C00FE" w:rsidRPr="00447909" w:rsidRDefault="003C00FE" w:rsidP="00DD7942">
      <w:pPr>
        <w:pStyle w:val="ListParagraph"/>
        <w:numPr>
          <w:ilvl w:val="0"/>
          <w:numId w:val="1"/>
        </w:numPr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47909">
        <w:rPr>
          <w:rFonts w:ascii="Times New Roman" w:hAnsi="Times New Roman"/>
          <w:sz w:val="24"/>
          <w:szCs w:val="24"/>
        </w:rPr>
        <w:t>научить техническим и специальным знаниями при изготовлении изделий крючком и спицами;</w:t>
      </w:r>
    </w:p>
    <w:p w:rsidR="003C00FE" w:rsidRPr="00447909" w:rsidRDefault="003C00FE" w:rsidP="00DD7942">
      <w:pPr>
        <w:pStyle w:val="ListParagraph"/>
        <w:numPr>
          <w:ilvl w:val="0"/>
          <w:numId w:val="1"/>
        </w:numPr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47909">
        <w:rPr>
          <w:rFonts w:ascii="Times New Roman" w:hAnsi="Times New Roman"/>
          <w:sz w:val="24"/>
          <w:szCs w:val="24"/>
        </w:rPr>
        <w:t>обучить правильному положению рук при вязании, пользованию инструментами;</w:t>
      </w:r>
    </w:p>
    <w:p w:rsidR="003C00FE" w:rsidRPr="00447909" w:rsidRDefault="003C00FE" w:rsidP="00DD7942">
      <w:pPr>
        <w:pStyle w:val="ListParagraph"/>
        <w:numPr>
          <w:ilvl w:val="0"/>
          <w:numId w:val="1"/>
        </w:numPr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47909">
        <w:rPr>
          <w:rFonts w:ascii="Times New Roman" w:hAnsi="Times New Roman"/>
          <w:sz w:val="24"/>
          <w:szCs w:val="24"/>
        </w:rPr>
        <w:t>познакомить с основами цветоведения и материаловедения;</w:t>
      </w:r>
    </w:p>
    <w:p w:rsidR="003C00FE" w:rsidRPr="00447909" w:rsidRDefault="003C00FE" w:rsidP="00DD7942">
      <w:pPr>
        <w:pStyle w:val="ListParagraph"/>
        <w:numPr>
          <w:ilvl w:val="0"/>
          <w:numId w:val="1"/>
        </w:numPr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47909">
        <w:rPr>
          <w:rFonts w:ascii="Times New Roman" w:hAnsi="Times New Roman"/>
          <w:sz w:val="24"/>
          <w:szCs w:val="24"/>
        </w:rPr>
        <w:t>обучить свободному пользованию схемами из журналов;</w:t>
      </w:r>
    </w:p>
    <w:p w:rsidR="003C00FE" w:rsidRPr="00447909" w:rsidRDefault="003C00FE" w:rsidP="00DD7942">
      <w:pPr>
        <w:pStyle w:val="ListParagraph"/>
        <w:numPr>
          <w:ilvl w:val="0"/>
          <w:numId w:val="1"/>
        </w:numPr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47909">
        <w:rPr>
          <w:rFonts w:ascii="Times New Roman" w:hAnsi="Times New Roman"/>
          <w:sz w:val="24"/>
          <w:szCs w:val="24"/>
        </w:rPr>
        <w:t>научить выполнять сборку и оформление готового изделия.</w:t>
      </w:r>
    </w:p>
    <w:p w:rsidR="003C00FE" w:rsidRPr="00447909" w:rsidRDefault="003C00FE" w:rsidP="00DD7942">
      <w:pPr>
        <w:spacing w:line="360" w:lineRule="auto"/>
        <w:jc w:val="both"/>
        <w:rPr>
          <w:i/>
        </w:rPr>
      </w:pPr>
      <w:r w:rsidRPr="00447909">
        <w:rPr>
          <w:i/>
        </w:rPr>
        <w:t>Воспитательные:</w:t>
      </w:r>
    </w:p>
    <w:p w:rsidR="003C00FE" w:rsidRPr="00447909" w:rsidRDefault="003C00FE" w:rsidP="00DD7942">
      <w:pPr>
        <w:pStyle w:val="ListParagraph"/>
        <w:numPr>
          <w:ilvl w:val="0"/>
          <w:numId w:val="3"/>
        </w:numPr>
        <w:spacing w:after="0" w:line="36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  <w:r w:rsidRPr="00447909">
        <w:rPr>
          <w:rFonts w:ascii="Times New Roman" w:hAnsi="Times New Roman"/>
          <w:sz w:val="24"/>
          <w:szCs w:val="24"/>
        </w:rPr>
        <w:t>привить интерес к культуре своей Родины, к истокам народного творчества, эстетическое отношение к действительности;</w:t>
      </w:r>
    </w:p>
    <w:p w:rsidR="003C00FE" w:rsidRPr="00447909" w:rsidRDefault="003C00FE" w:rsidP="00DD7942">
      <w:pPr>
        <w:pStyle w:val="ListParagraph"/>
        <w:numPr>
          <w:ilvl w:val="0"/>
          <w:numId w:val="3"/>
        </w:numPr>
        <w:spacing w:after="0" w:line="36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  <w:r w:rsidRPr="00447909">
        <w:rPr>
          <w:rFonts w:ascii="Times New Roman" w:hAnsi="Times New Roman"/>
          <w:sz w:val="24"/>
          <w:szCs w:val="24"/>
        </w:rPr>
        <w:t>воспитать трудолюбие, аккуратность, усидчивость, терпение, целеустремленность, предприимчивость, умение довести начатое дело до конца, корректность в отношении к работе товарищей, экономное отношение к используемым материалам;</w:t>
      </w:r>
    </w:p>
    <w:p w:rsidR="003C00FE" w:rsidRPr="00447909" w:rsidRDefault="003C00FE" w:rsidP="00DD7942">
      <w:pPr>
        <w:pStyle w:val="ListParagraph"/>
        <w:numPr>
          <w:ilvl w:val="0"/>
          <w:numId w:val="3"/>
        </w:numPr>
        <w:spacing w:after="0" w:line="36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  <w:r w:rsidRPr="00447909">
        <w:rPr>
          <w:rFonts w:ascii="Times New Roman" w:hAnsi="Times New Roman"/>
          <w:sz w:val="24"/>
          <w:szCs w:val="24"/>
        </w:rPr>
        <w:t>привить основы культуры труда.</w:t>
      </w:r>
    </w:p>
    <w:p w:rsidR="003C00FE" w:rsidRPr="00447909" w:rsidRDefault="003C00FE" w:rsidP="00DD7942">
      <w:pPr>
        <w:spacing w:line="360" w:lineRule="auto"/>
        <w:jc w:val="both"/>
        <w:rPr>
          <w:i/>
        </w:rPr>
      </w:pPr>
      <w:r w:rsidRPr="00447909">
        <w:rPr>
          <w:i/>
        </w:rPr>
        <w:t>Развивающие:</w:t>
      </w:r>
    </w:p>
    <w:p w:rsidR="003C00FE" w:rsidRPr="00447909" w:rsidRDefault="003C00FE" w:rsidP="00DD7942">
      <w:pPr>
        <w:numPr>
          <w:ilvl w:val="1"/>
          <w:numId w:val="2"/>
        </w:numPr>
        <w:spacing w:line="360" w:lineRule="auto"/>
        <w:ind w:left="709"/>
        <w:jc w:val="both"/>
      </w:pPr>
      <w:r w:rsidRPr="00447909">
        <w:t>развить образное мышление;</w:t>
      </w:r>
    </w:p>
    <w:p w:rsidR="003C00FE" w:rsidRPr="00447909" w:rsidRDefault="003C00FE" w:rsidP="00DD7942">
      <w:pPr>
        <w:numPr>
          <w:ilvl w:val="1"/>
          <w:numId w:val="2"/>
        </w:numPr>
        <w:spacing w:line="360" w:lineRule="auto"/>
        <w:ind w:left="709"/>
        <w:jc w:val="both"/>
      </w:pPr>
      <w:r w:rsidRPr="00447909">
        <w:t>развить внимание;</w:t>
      </w:r>
    </w:p>
    <w:p w:rsidR="003C00FE" w:rsidRPr="00447909" w:rsidRDefault="003C00FE" w:rsidP="00DD7942">
      <w:pPr>
        <w:numPr>
          <w:ilvl w:val="1"/>
          <w:numId w:val="2"/>
        </w:numPr>
        <w:spacing w:line="360" w:lineRule="auto"/>
        <w:ind w:left="709"/>
        <w:jc w:val="both"/>
      </w:pPr>
      <w:r w:rsidRPr="00447909">
        <w:t>мелкую (малую) мускулатуру рук;</w:t>
      </w:r>
    </w:p>
    <w:p w:rsidR="003C00FE" w:rsidRPr="00447909" w:rsidRDefault="003C00FE" w:rsidP="00DD7942">
      <w:pPr>
        <w:numPr>
          <w:ilvl w:val="1"/>
          <w:numId w:val="2"/>
        </w:numPr>
        <w:spacing w:line="360" w:lineRule="auto"/>
        <w:ind w:left="709"/>
        <w:jc w:val="both"/>
      </w:pPr>
      <w:r w:rsidRPr="00447909">
        <w:t>выявить и развить природные задатки, творческий потенциал каждого ребенка;</w:t>
      </w:r>
    </w:p>
    <w:p w:rsidR="003C00FE" w:rsidRPr="00447909" w:rsidRDefault="003C00FE" w:rsidP="00DD7942">
      <w:pPr>
        <w:numPr>
          <w:ilvl w:val="1"/>
          <w:numId w:val="2"/>
        </w:numPr>
        <w:spacing w:line="360" w:lineRule="auto"/>
        <w:ind w:left="709"/>
        <w:jc w:val="both"/>
      </w:pPr>
      <w:r w:rsidRPr="00447909">
        <w:t>развить фантазию;</w:t>
      </w:r>
    </w:p>
    <w:p w:rsidR="003C00FE" w:rsidRPr="00447909" w:rsidRDefault="003C00FE" w:rsidP="00DD7942">
      <w:pPr>
        <w:numPr>
          <w:ilvl w:val="1"/>
          <w:numId w:val="2"/>
        </w:numPr>
        <w:spacing w:line="360" w:lineRule="auto"/>
        <w:ind w:left="709"/>
        <w:jc w:val="both"/>
      </w:pPr>
      <w:r w:rsidRPr="00447909">
        <w:t>выработать эстетический и художественный вкус.</w:t>
      </w:r>
    </w:p>
    <w:p w:rsidR="003C00FE" w:rsidRPr="00447909" w:rsidRDefault="003C00FE" w:rsidP="00DD7942">
      <w:pPr>
        <w:numPr>
          <w:ilvl w:val="1"/>
          <w:numId w:val="2"/>
        </w:numPr>
        <w:spacing w:line="360" w:lineRule="auto"/>
        <w:ind w:left="709"/>
        <w:jc w:val="both"/>
      </w:pPr>
      <w:r w:rsidRPr="00447909">
        <w:t>совершенствовать навыки общения.</w:t>
      </w:r>
    </w:p>
    <w:p w:rsidR="003C00FE" w:rsidRPr="00447909" w:rsidRDefault="003C00FE" w:rsidP="00DD7942">
      <w:pPr>
        <w:spacing w:line="360" w:lineRule="auto"/>
        <w:ind w:firstLine="708"/>
      </w:pPr>
      <w:r w:rsidRPr="00447909">
        <w:t xml:space="preserve">Учебная программа  для  детей 8-12 лет рассчитана на 2 года. Теоретические блоки программы построены таким образом, чтобы познакомить учащихся с разными видами вязания крючком и спицами. </w:t>
      </w:r>
    </w:p>
    <w:p w:rsidR="003C00FE" w:rsidRPr="00447909" w:rsidRDefault="003C00FE" w:rsidP="00DD7942">
      <w:pPr>
        <w:spacing w:line="360" w:lineRule="auto"/>
        <w:ind w:firstLine="708"/>
      </w:pPr>
      <w:r w:rsidRPr="00447909">
        <w:t xml:space="preserve">Учащиеся усваивают основные приемы вязания и их условные обозначения, учатся выполнять узоры и  изделия по схемам. Обращается внимание на возможность создания изделий из одних и тех же элементов – мотивов. </w:t>
      </w:r>
    </w:p>
    <w:p w:rsidR="003C00FE" w:rsidRPr="00447909" w:rsidRDefault="003C00FE" w:rsidP="00DD7942">
      <w:pPr>
        <w:spacing w:line="360" w:lineRule="auto"/>
        <w:ind w:firstLine="708"/>
      </w:pPr>
      <w:r w:rsidRPr="00447909">
        <w:t>В результате освоения данной образовательной программы происходит культурологическое развитие обучающихся путем приобщения их к культурным ценностям, овладения кружковцами технологий вязания изделий для себя, на куклу, развитие чувства семейственности и коллективизма, гражданственности и патриотизма, формирование художественно – эстетических вкусов в декоративно – прикладном искусстве.</w:t>
      </w:r>
    </w:p>
    <w:p w:rsidR="003C00FE" w:rsidRPr="00447909" w:rsidRDefault="003C00FE" w:rsidP="00DD7942">
      <w:pPr>
        <w:rPr>
          <w:b/>
        </w:rPr>
      </w:pPr>
      <w:r w:rsidRPr="00447909">
        <w:rPr>
          <w:b/>
        </w:rPr>
        <w:t xml:space="preserve"> К концу первого года учащиеся должны знать:</w:t>
      </w:r>
    </w:p>
    <w:p w:rsidR="003C00FE" w:rsidRPr="00447909" w:rsidRDefault="003C00FE" w:rsidP="00DD7942">
      <w:r w:rsidRPr="00447909">
        <w:t>- инструменты и материалы при работе с крючком, положение рук во время работы;</w:t>
      </w:r>
    </w:p>
    <w:p w:rsidR="003C00FE" w:rsidRPr="00447909" w:rsidRDefault="003C00FE" w:rsidP="00DD7942">
      <w:r w:rsidRPr="00447909">
        <w:t>- освоить приемы вязания крючком: воздушные петли, столбики без накида, с накидом;</w:t>
      </w:r>
    </w:p>
    <w:p w:rsidR="003C00FE" w:rsidRPr="00447909" w:rsidRDefault="003C00FE" w:rsidP="00DD7942">
      <w:r w:rsidRPr="00447909">
        <w:t>- освоить приемы вязаний спицами: набор петель, лицевые и изнаночные петли, прибавление и убавление петель, закрепление петель последнего ряда.</w:t>
      </w:r>
    </w:p>
    <w:p w:rsidR="003C00FE" w:rsidRPr="00447909" w:rsidRDefault="003C00FE" w:rsidP="00DD7942"/>
    <w:p w:rsidR="003C00FE" w:rsidRPr="00447909" w:rsidRDefault="003C00FE" w:rsidP="00DD7942">
      <w:pPr>
        <w:rPr>
          <w:b/>
        </w:rPr>
      </w:pPr>
      <w:r w:rsidRPr="00447909">
        <w:rPr>
          <w:b/>
        </w:rPr>
        <w:t>К концу первого года учащиеся должны уметь:</w:t>
      </w:r>
    </w:p>
    <w:p w:rsidR="003C00FE" w:rsidRPr="00447909" w:rsidRDefault="003C00FE" w:rsidP="00DD7942">
      <w:r w:rsidRPr="00447909">
        <w:t>- свободно владеть крючком и спицами;</w:t>
      </w:r>
    </w:p>
    <w:p w:rsidR="003C00FE" w:rsidRPr="00447909" w:rsidRDefault="003C00FE" w:rsidP="00DD7942">
      <w:r w:rsidRPr="00447909">
        <w:t>- правильно располагать положение рук при работе;</w:t>
      </w:r>
    </w:p>
    <w:p w:rsidR="003C00FE" w:rsidRPr="00447909" w:rsidRDefault="003C00FE" w:rsidP="00DD7942">
      <w:r w:rsidRPr="00447909">
        <w:t>- выполнят простые изделия крючком и спицами</w:t>
      </w:r>
    </w:p>
    <w:p w:rsidR="003C00FE" w:rsidRDefault="003C00FE" w:rsidP="00C548A5">
      <w:pPr>
        <w:rPr>
          <w:b/>
        </w:rPr>
      </w:pPr>
    </w:p>
    <w:p w:rsidR="003C00FE" w:rsidRPr="00447909" w:rsidRDefault="003C00FE" w:rsidP="00C548A5">
      <w:pPr>
        <w:rPr>
          <w:b/>
        </w:rPr>
      </w:pPr>
      <w:r w:rsidRPr="00447909">
        <w:rPr>
          <w:b/>
        </w:rPr>
        <w:t>К концу второго года учащиеся должны знать:</w:t>
      </w:r>
    </w:p>
    <w:p w:rsidR="003C00FE" w:rsidRPr="00447909" w:rsidRDefault="003C00FE" w:rsidP="00C548A5">
      <w:r w:rsidRPr="00447909">
        <w:t>- изображение петель и столбиков;</w:t>
      </w:r>
    </w:p>
    <w:p w:rsidR="003C00FE" w:rsidRPr="00447909" w:rsidRDefault="003C00FE" w:rsidP="00C548A5">
      <w:r w:rsidRPr="00447909">
        <w:t>- освоить приемы вязания накидов крючком, пышных столбиков;</w:t>
      </w:r>
    </w:p>
    <w:p w:rsidR="003C00FE" w:rsidRPr="00447909" w:rsidRDefault="003C00FE" w:rsidP="00C548A5">
      <w:r w:rsidRPr="00447909">
        <w:t>- освоить приемы вязания спицами: накидов, вязания по схемам</w:t>
      </w:r>
    </w:p>
    <w:p w:rsidR="003C00FE" w:rsidRPr="00447909" w:rsidRDefault="003C00FE" w:rsidP="007F1BFC">
      <w:pPr>
        <w:rPr>
          <w:b/>
        </w:rPr>
      </w:pPr>
      <w:r w:rsidRPr="00447909">
        <w:rPr>
          <w:b/>
        </w:rPr>
        <w:t>К концу первого года учащиеся должны уметь:</w:t>
      </w:r>
    </w:p>
    <w:p w:rsidR="003C00FE" w:rsidRPr="00447909" w:rsidRDefault="003C00FE" w:rsidP="00DD7942">
      <w:r w:rsidRPr="00447909">
        <w:t>- работать со схемами;</w:t>
      </w:r>
    </w:p>
    <w:p w:rsidR="003C00FE" w:rsidRPr="00447909" w:rsidRDefault="003C00FE" w:rsidP="00DD7942">
      <w:r w:rsidRPr="00447909">
        <w:t>- вязать пышные столбики крючком;</w:t>
      </w:r>
    </w:p>
    <w:p w:rsidR="003C00FE" w:rsidRPr="00447909" w:rsidRDefault="003C00FE" w:rsidP="00DD7942">
      <w:r w:rsidRPr="00447909">
        <w:t>- вязать накиды спицами</w:t>
      </w:r>
    </w:p>
    <w:p w:rsidR="003C00FE" w:rsidRPr="00447909" w:rsidRDefault="003C00FE" w:rsidP="00DD7942"/>
    <w:p w:rsidR="003C00FE" w:rsidRPr="00447909" w:rsidRDefault="003C00FE" w:rsidP="00447909">
      <w:pPr>
        <w:jc w:val="center"/>
        <w:rPr>
          <w:b/>
        </w:rPr>
      </w:pPr>
      <w:r w:rsidRPr="00447909">
        <w:rPr>
          <w:b/>
        </w:rPr>
        <w:t>Методические рекомендации к организации занятия по программе кружка</w:t>
      </w:r>
    </w:p>
    <w:p w:rsidR="003C00FE" w:rsidRPr="00447909" w:rsidRDefault="003C00FE" w:rsidP="00DD7942"/>
    <w:p w:rsidR="003C00FE" w:rsidRPr="00447909" w:rsidRDefault="003C00FE" w:rsidP="00DD7942">
      <w:r w:rsidRPr="00447909">
        <w:t xml:space="preserve">   Значительным моментом при работе с детским объединением является воспитательная работа. Главным звеном этой работы является создание и укрепление коллектива. Этому способствует общие занятия, подготовка и проведение общих праздников, выставок.</w:t>
      </w:r>
    </w:p>
    <w:p w:rsidR="003C00FE" w:rsidRPr="00447909" w:rsidRDefault="003C00FE" w:rsidP="00DD7942">
      <w:r w:rsidRPr="00447909">
        <w:t xml:space="preserve">   Очень важны отношения в коллективе. Коллективная работа способствует не только всестороннему эстетическому развитию, но и  формированию нравственных качеств ребят, обучает нормам достойного поведения. Одна из задач педагога – создать комфортный микроклимат. Дружный творческий коллектив не только помогает детям обогащать себя знаниями и умениями, но и чувствовать себя единым целом.</w:t>
      </w:r>
    </w:p>
    <w:p w:rsidR="003C00FE" w:rsidRPr="00447909" w:rsidRDefault="003C00FE" w:rsidP="00DD7942">
      <w:r w:rsidRPr="00447909">
        <w:t xml:space="preserve">   Похвала педагога за самостоятельное решение вопроса, постоянные поручения, беседы, а так же помощь младшим товарищам дают уверенность в себе и чувство удовлетворения. Важно, чтобы старшие участники чувствовали ответственность за себя и за младших, а младшие – уважали старших, видя в них защитников и помощников в деятельности. </w:t>
      </w:r>
    </w:p>
    <w:p w:rsidR="003C00FE" w:rsidRPr="00447909" w:rsidRDefault="003C00FE" w:rsidP="00DD7942">
      <w:r w:rsidRPr="00447909">
        <w:t>Большое значение придается на занятиях играм. В игре нередко возникают достаточно сложные ситуации, требующие от ребят нравственных решений и действий. Выполнять правила игры обязаны все, и дети чувствуют, что обеда победе – рознь. Они всегда ценят взаимопомощь, доброту, честность, поддержку, внимание и чуткость.</w:t>
      </w:r>
    </w:p>
    <w:p w:rsidR="003C00FE" w:rsidRPr="00447909" w:rsidRDefault="003C00FE" w:rsidP="00DD7942">
      <w:r w:rsidRPr="00447909">
        <w:t xml:space="preserve">    Крайне важно бережно относится к старшим воспитанникам – подросткам, учитывая, что именно для них группа имеет особую ценность, личностную значимость. Различное восприятие малой группы детей связано с удовлетворением своими взаимоотношениями с другими членами группы. Результативность занятий учащихся создается путем использования приемов взаимооценок, путем формирования здоровой конкуренции, а так же за счет воспитания личностной ответственности ребенка.</w:t>
      </w:r>
    </w:p>
    <w:p w:rsidR="003C00FE" w:rsidRPr="00447909" w:rsidRDefault="003C00FE" w:rsidP="00DD7942"/>
    <w:p w:rsidR="003C00FE" w:rsidRPr="00447909" w:rsidRDefault="003C00FE" w:rsidP="00AB23E3">
      <w:pPr>
        <w:spacing w:after="160" w:line="259" w:lineRule="auto"/>
        <w:jc w:val="center"/>
        <w:rPr>
          <w:b/>
          <w:lang w:eastAsia="en-US"/>
        </w:rPr>
      </w:pPr>
      <w:r w:rsidRPr="00447909">
        <w:rPr>
          <w:b/>
          <w:lang w:eastAsia="en-US"/>
        </w:rPr>
        <w:t>Содержание учебного плана первого года обучения.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Раздел.</w:t>
      </w:r>
      <w:r w:rsidRPr="00447909">
        <w:rPr>
          <w:lang w:eastAsia="en-US"/>
        </w:rPr>
        <w:t xml:space="preserve"> Вязание крючком.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Теория.</w:t>
      </w:r>
      <w:r w:rsidRPr="00447909">
        <w:rPr>
          <w:lang w:eastAsia="en-US"/>
        </w:rPr>
        <w:t xml:space="preserve"> Правила охраны труда и безопасности при работе с крючком. План и задачи занятий по вязанию крючком. Вязание – старинный вид рукоделия. Материалы и инструменты для вязания. Положение рук во время  работы. 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Практика.</w:t>
      </w:r>
      <w:r w:rsidRPr="00447909">
        <w:rPr>
          <w:lang w:eastAsia="en-US"/>
        </w:rPr>
        <w:t xml:space="preserve"> Освоение приемов вязания: образование начальной петли, воздушные петли, столбики без накида, столбики с накидом. Браслет. Закладка для книг. Прихватки круглые, квадратные. Игольница – грибочек. Проектная работа.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Раздел.</w:t>
      </w:r>
      <w:r w:rsidRPr="00447909">
        <w:rPr>
          <w:lang w:eastAsia="en-US"/>
        </w:rPr>
        <w:t xml:space="preserve"> Вязание спицами.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Теория.</w:t>
      </w:r>
      <w:r w:rsidRPr="00447909">
        <w:rPr>
          <w:lang w:eastAsia="en-US"/>
        </w:rPr>
        <w:t xml:space="preserve"> Правила охраны труда и безопасности при работе со спицами. План и задачи по вязанию спицами.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Практика.</w:t>
      </w:r>
      <w:r w:rsidRPr="00447909">
        <w:rPr>
          <w:lang w:eastAsia="en-US"/>
        </w:rPr>
        <w:t xml:space="preserve"> Освоение приемов вязания: образование начальной петли, набор петель, лицевые и изнаночные петли. Прибавление и убавление петель. Закрепление петель последнего ряда. Платочная вязка. «Резинка». Шарф. Сумочка.</w:t>
      </w:r>
    </w:p>
    <w:p w:rsidR="003C00FE" w:rsidRPr="00447909" w:rsidRDefault="003C00FE" w:rsidP="00AB23E3">
      <w:pPr>
        <w:spacing w:after="160" w:line="259" w:lineRule="auto"/>
        <w:jc w:val="center"/>
        <w:rPr>
          <w:b/>
          <w:lang w:eastAsia="en-US"/>
        </w:rPr>
      </w:pPr>
      <w:r w:rsidRPr="00447909">
        <w:rPr>
          <w:b/>
          <w:lang w:eastAsia="en-US"/>
        </w:rPr>
        <w:t>Содержание учебного плана второго года обучения.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Раздел.</w:t>
      </w:r>
      <w:r w:rsidRPr="00447909">
        <w:rPr>
          <w:lang w:eastAsia="en-US"/>
        </w:rPr>
        <w:t xml:space="preserve"> Вязание крючком.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Теория.</w:t>
      </w:r>
      <w:r w:rsidRPr="00447909">
        <w:rPr>
          <w:lang w:eastAsia="en-US"/>
        </w:rPr>
        <w:t xml:space="preserve"> Правила охраны труда и безопасности на занятиях. План и задачи занятий по вязанию крючком. Изображение петель и столбиков.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 xml:space="preserve">Практика. </w:t>
      </w:r>
      <w:r w:rsidRPr="00447909">
        <w:rPr>
          <w:lang w:eastAsia="en-US"/>
        </w:rPr>
        <w:t>Упражнения в вязании по простым схемам. Столбики с двумя и более накидами. Пышные столбики. Вязание сетки – основы по схеме. Салфетка. Одежда для куклы. Украшения. Афганские круги и квадраты. Цветы. Проект «Вязание картины».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Раздел.</w:t>
      </w:r>
      <w:r w:rsidRPr="00447909">
        <w:rPr>
          <w:lang w:eastAsia="en-US"/>
        </w:rPr>
        <w:t xml:space="preserve"> Вязание спицами.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Теория.</w:t>
      </w:r>
      <w:r w:rsidRPr="00447909">
        <w:rPr>
          <w:lang w:eastAsia="en-US"/>
        </w:rPr>
        <w:t xml:space="preserve"> Вязание – как искусство народов мира. Знакомство со схемами.</w:t>
      </w:r>
    </w:p>
    <w:p w:rsidR="003C00FE" w:rsidRPr="00447909" w:rsidRDefault="003C00FE" w:rsidP="00AB23E3">
      <w:pPr>
        <w:spacing w:after="160" w:line="259" w:lineRule="auto"/>
        <w:rPr>
          <w:lang w:eastAsia="en-US"/>
        </w:rPr>
      </w:pPr>
      <w:r w:rsidRPr="00447909">
        <w:rPr>
          <w:b/>
          <w:lang w:eastAsia="en-US"/>
        </w:rPr>
        <w:t>Практика.</w:t>
      </w:r>
      <w:r w:rsidRPr="00447909">
        <w:rPr>
          <w:lang w:eastAsia="en-US"/>
        </w:rPr>
        <w:t xml:space="preserve"> Вязание узоров по схемам. Сумочка – пенал. Митинги и гетры. Шапочка – шарф. Тапочки. Проект «Украшения вязаные спицами».</w:t>
      </w:r>
    </w:p>
    <w:p w:rsidR="003C00FE" w:rsidRPr="00447909" w:rsidRDefault="003C00FE" w:rsidP="00DD7942"/>
    <w:p w:rsidR="003C00FE" w:rsidRPr="00447909" w:rsidRDefault="003C00FE" w:rsidP="007871B0">
      <w:pPr>
        <w:jc w:val="center"/>
        <w:rPr>
          <w:b/>
        </w:rPr>
      </w:pPr>
      <w:r w:rsidRPr="00447909">
        <w:rPr>
          <w:b/>
        </w:rPr>
        <w:t>Учебный план первого года обучения</w:t>
      </w:r>
    </w:p>
    <w:p w:rsidR="003C00FE" w:rsidRPr="00447909" w:rsidRDefault="003C00FE" w:rsidP="007871B0">
      <w:pPr>
        <w:jc w:val="center"/>
      </w:pP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78"/>
        <w:gridCol w:w="3517"/>
        <w:gridCol w:w="992"/>
        <w:gridCol w:w="1134"/>
        <w:gridCol w:w="1418"/>
        <w:gridCol w:w="2551"/>
      </w:tblGrid>
      <w:tr w:rsidR="003C00FE" w:rsidRPr="00447909" w:rsidTr="007871B0">
        <w:trPr>
          <w:trHeight w:val="336"/>
        </w:trPr>
        <w:tc>
          <w:tcPr>
            <w:tcW w:w="878" w:type="dxa"/>
            <w:vMerge w:val="restart"/>
          </w:tcPr>
          <w:p w:rsidR="003C00FE" w:rsidRPr="00447909" w:rsidRDefault="003C00FE" w:rsidP="00402223">
            <w:pPr>
              <w:jc w:val="center"/>
            </w:pPr>
            <w:r w:rsidRPr="00447909">
              <w:t>№</w:t>
            </w:r>
          </w:p>
          <w:p w:rsidR="003C00FE" w:rsidRPr="00447909" w:rsidRDefault="003C00FE" w:rsidP="00402223">
            <w:pPr>
              <w:jc w:val="center"/>
            </w:pPr>
            <w:r w:rsidRPr="00447909">
              <w:t>п/п</w:t>
            </w:r>
          </w:p>
        </w:tc>
        <w:tc>
          <w:tcPr>
            <w:tcW w:w="3517" w:type="dxa"/>
            <w:vMerge w:val="restart"/>
          </w:tcPr>
          <w:p w:rsidR="003C00FE" w:rsidRPr="00447909" w:rsidRDefault="003C00FE" w:rsidP="00402223">
            <w:pPr>
              <w:jc w:val="center"/>
            </w:pPr>
            <w:r w:rsidRPr="00447909">
              <w:t xml:space="preserve">Название раздела, </w:t>
            </w:r>
          </w:p>
          <w:p w:rsidR="003C00FE" w:rsidRPr="00447909" w:rsidRDefault="003C00FE" w:rsidP="00402223">
            <w:pPr>
              <w:jc w:val="center"/>
            </w:pPr>
            <w:r w:rsidRPr="00447909">
              <w:t>темы</w:t>
            </w:r>
          </w:p>
        </w:tc>
        <w:tc>
          <w:tcPr>
            <w:tcW w:w="3544" w:type="dxa"/>
            <w:gridSpan w:val="3"/>
          </w:tcPr>
          <w:p w:rsidR="003C00FE" w:rsidRPr="00447909" w:rsidRDefault="003C00FE" w:rsidP="00402223">
            <w:pPr>
              <w:jc w:val="center"/>
            </w:pPr>
            <w:r w:rsidRPr="00447909">
              <w:t>Количество часов</w:t>
            </w:r>
          </w:p>
        </w:tc>
        <w:tc>
          <w:tcPr>
            <w:tcW w:w="2551" w:type="dxa"/>
            <w:vMerge w:val="restart"/>
          </w:tcPr>
          <w:p w:rsidR="003C00FE" w:rsidRPr="00447909" w:rsidRDefault="003C00FE" w:rsidP="00402223">
            <w:pPr>
              <w:jc w:val="center"/>
            </w:pPr>
            <w:r w:rsidRPr="00447909">
              <w:t>Формы аттестации/</w:t>
            </w:r>
          </w:p>
          <w:p w:rsidR="003C00FE" w:rsidRPr="00447909" w:rsidRDefault="003C00FE" w:rsidP="00402223">
            <w:pPr>
              <w:jc w:val="center"/>
            </w:pPr>
            <w:r w:rsidRPr="00447909">
              <w:t xml:space="preserve">контроля </w:t>
            </w:r>
          </w:p>
        </w:tc>
      </w:tr>
      <w:tr w:rsidR="003C00FE" w:rsidRPr="00447909" w:rsidTr="007871B0">
        <w:trPr>
          <w:trHeight w:val="615"/>
        </w:trPr>
        <w:tc>
          <w:tcPr>
            <w:tcW w:w="878" w:type="dxa"/>
            <w:vMerge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3517" w:type="dxa"/>
            <w:vMerge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992" w:type="dxa"/>
            <w:tcBorders>
              <w:bottom w:val="nil"/>
            </w:tcBorders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1134" w:type="dxa"/>
            <w:tcBorders>
              <w:bottom w:val="nil"/>
            </w:tcBorders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1418" w:type="dxa"/>
            <w:tcBorders>
              <w:bottom w:val="nil"/>
            </w:tcBorders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2551" w:type="dxa"/>
            <w:vMerge/>
          </w:tcPr>
          <w:p w:rsidR="003C00FE" w:rsidRPr="00447909" w:rsidRDefault="003C00FE" w:rsidP="00402223">
            <w:pPr>
              <w:jc w:val="center"/>
            </w:pPr>
          </w:p>
        </w:tc>
      </w:tr>
      <w:tr w:rsidR="003C00FE" w:rsidRPr="00447909" w:rsidTr="007871B0">
        <w:trPr>
          <w:trHeight w:val="70"/>
        </w:trPr>
        <w:tc>
          <w:tcPr>
            <w:tcW w:w="878" w:type="dxa"/>
            <w:vMerge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3517" w:type="dxa"/>
            <w:vMerge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992" w:type="dxa"/>
            <w:tcBorders>
              <w:top w:val="nil"/>
            </w:tcBorders>
          </w:tcPr>
          <w:p w:rsidR="003C00FE" w:rsidRPr="00447909" w:rsidRDefault="003C00FE" w:rsidP="00402223">
            <w:pPr>
              <w:jc w:val="center"/>
            </w:pPr>
            <w:r w:rsidRPr="00447909">
              <w:t>Всего</w:t>
            </w:r>
          </w:p>
        </w:tc>
        <w:tc>
          <w:tcPr>
            <w:tcW w:w="1134" w:type="dxa"/>
            <w:tcBorders>
              <w:top w:val="nil"/>
            </w:tcBorders>
          </w:tcPr>
          <w:p w:rsidR="003C00FE" w:rsidRPr="00447909" w:rsidRDefault="003C00FE" w:rsidP="00402223">
            <w:pPr>
              <w:jc w:val="center"/>
            </w:pPr>
            <w:r w:rsidRPr="00447909">
              <w:t xml:space="preserve">Теория </w:t>
            </w:r>
          </w:p>
        </w:tc>
        <w:tc>
          <w:tcPr>
            <w:tcW w:w="1418" w:type="dxa"/>
            <w:tcBorders>
              <w:top w:val="nil"/>
            </w:tcBorders>
          </w:tcPr>
          <w:p w:rsidR="003C00FE" w:rsidRPr="00447909" w:rsidRDefault="003C00FE" w:rsidP="00402223">
            <w:pPr>
              <w:jc w:val="center"/>
            </w:pPr>
            <w:r w:rsidRPr="00447909">
              <w:t xml:space="preserve">Практика </w:t>
            </w:r>
          </w:p>
        </w:tc>
        <w:tc>
          <w:tcPr>
            <w:tcW w:w="2551" w:type="dxa"/>
            <w:vMerge/>
          </w:tcPr>
          <w:p w:rsidR="003C00FE" w:rsidRPr="00447909" w:rsidRDefault="003C00FE" w:rsidP="00402223">
            <w:pPr>
              <w:jc w:val="center"/>
            </w:pPr>
          </w:p>
        </w:tc>
      </w:tr>
      <w:tr w:rsidR="003C00FE" w:rsidRPr="00447909" w:rsidTr="007871B0">
        <w:tc>
          <w:tcPr>
            <w:tcW w:w="878" w:type="dxa"/>
          </w:tcPr>
          <w:p w:rsidR="003C00FE" w:rsidRPr="00447909" w:rsidRDefault="003C00FE" w:rsidP="00402223">
            <w:pPr>
              <w:jc w:val="center"/>
            </w:pPr>
            <w:r w:rsidRPr="00447909">
              <w:t>1</w:t>
            </w:r>
          </w:p>
        </w:tc>
        <w:tc>
          <w:tcPr>
            <w:tcW w:w="3517" w:type="dxa"/>
          </w:tcPr>
          <w:p w:rsidR="003C00FE" w:rsidRPr="00447909" w:rsidRDefault="003C00FE" w:rsidP="00402223">
            <w:pPr>
              <w:jc w:val="center"/>
            </w:pPr>
            <w:r w:rsidRPr="00447909">
              <w:rPr>
                <w:b/>
              </w:rPr>
              <w:t>Вязание крючком</w:t>
            </w:r>
            <w:r w:rsidRPr="00447909">
              <w:t>. Правила охраны труда и безопасности при работе с крючком. Инструменты и материалы для занятия. Положение рук во время работы. Освоение приёмов вязания: образование начальной петли, воздушные петли, столбики без накида, столбики с накидом. Браслет. Закладка для книг. Прихватки круглые, квадратные для кухни. Игольница – грибочек. Проектная работа.</w:t>
            </w:r>
          </w:p>
        </w:tc>
        <w:tc>
          <w:tcPr>
            <w:tcW w:w="992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/>
          <w:p w:rsidR="003C00FE" w:rsidRPr="00447909" w:rsidRDefault="003C00FE" w:rsidP="00402223"/>
          <w:p w:rsidR="003C00FE" w:rsidRPr="00447909" w:rsidRDefault="003C00FE" w:rsidP="00402223">
            <w:pPr>
              <w:jc w:val="center"/>
            </w:pPr>
            <w:r w:rsidRPr="00447909">
              <w:t>86</w:t>
            </w:r>
          </w:p>
          <w:p w:rsidR="003C00FE" w:rsidRPr="00447909" w:rsidRDefault="003C00FE" w:rsidP="00402223"/>
        </w:tc>
        <w:tc>
          <w:tcPr>
            <w:tcW w:w="1134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/>
          <w:p w:rsidR="003C00FE" w:rsidRPr="00447909" w:rsidRDefault="003C00FE" w:rsidP="00402223"/>
          <w:p w:rsidR="003C00FE" w:rsidRPr="00447909" w:rsidRDefault="003C00FE" w:rsidP="00402223">
            <w:pPr>
              <w:jc w:val="center"/>
            </w:pPr>
            <w:r w:rsidRPr="00447909">
              <w:t>12</w:t>
            </w:r>
          </w:p>
          <w:p w:rsidR="003C00FE" w:rsidRPr="00447909" w:rsidRDefault="003C00FE" w:rsidP="00402223"/>
        </w:tc>
        <w:tc>
          <w:tcPr>
            <w:tcW w:w="1418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74</w:t>
            </w: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</w:p>
        </w:tc>
        <w:tc>
          <w:tcPr>
            <w:tcW w:w="2551" w:type="dxa"/>
          </w:tcPr>
          <w:p w:rsidR="003C00FE" w:rsidRPr="00447909" w:rsidRDefault="003C00FE" w:rsidP="00402223">
            <w:pPr>
              <w:jc w:val="center"/>
            </w:pPr>
            <w:r w:rsidRPr="00447909">
              <w:t xml:space="preserve"> В ходе индивидуальной  деятельности  контроль за выполнением </w:t>
            </w:r>
          </w:p>
          <w:p w:rsidR="003C00FE" w:rsidRPr="00447909" w:rsidRDefault="003C00FE" w:rsidP="00402223">
            <w:pPr>
              <w:jc w:val="center"/>
            </w:pPr>
            <w:r w:rsidRPr="00447909">
              <w:t xml:space="preserve">Тематическая выставка в учреждении , Участие в конкурсах </w:t>
            </w:r>
          </w:p>
        </w:tc>
      </w:tr>
      <w:tr w:rsidR="003C00FE" w:rsidRPr="00447909" w:rsidTr="007871B0">
        <w:tc>
          <w:tcPr>
            <w:tcW w:w="878" w:type="dxa"/>
          </w:tcPr>
          <w:p w:rsidR="003C00FE" w:rsidRPr="00447909" w:rsidRDefault="003C00FE" w:rsidP="00402223">
            <w:pPr>
              <w:jc w:val="center"/>
            </w:pPr>
            <w:r w:rsidRPr="00447909">
              <w:t>2</w:t>
            </w:r>
          </w:p>
        </w:tc>
        <w:tc>
          <w:tcPr>
            <w:tcW w:w="3517" w:type="dxa"/>
          </w:tcPr>
          <w:p w:rsidR="003C00FE" w:rsidRPr="00447909" w:rsidRDefault="003C00FE" w:rsidP="00402223">
            <w:pPr>
              <w:jc w:val="center"/>
            </w:pPr>
            <w:r w:rsidRPr="00447909">
              <w:rPr>
                <w:b/>
              </w:rPr>
              <w:t>Вязание спицами.</w:t>
            </w:r>
            <w:r w:rsidRPr="00447909">
              <w:t xml:space="preserve"> Правила охраны труда и безопасности при работе со спицами. План и задачи по вязанию спицами. Освоение приёмов вязания: образование начальной петли, набор петель, лицевые и изнаночные петли. Прибавление и убавление петель. Закрепление петель последнего ряда. Платочная вязка. «Резинка». Шарф. Сумочка.</w:t>
            </w:r>
          </w:p>
        </w:tc>
        <w:tc>
          <w:tcPr>
            <w:tcW w:w="992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58</w:t>
            </w:r>
          </w:p>
        </w:tc>
        <w:tc>
          <w:tcPr>
            <w:tcW w:w="1134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3</w:t>
            </w:r>
          </w:p>
        </w:tc>
        <w:tc>
          <w:tcPr>
            <w:tcW w:w="1418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55</w:t>
            </w:r>
          </w:p>
        </w:tc>
        <w:tc>
          <w:tcPr>
            <w:tcW w:w="2551" w:type="dxa"/>
          </w:tcPr>
          <w:p w:rsidR="003C00FE" w:rsidRPr="00447909" w:rsidRDefault="003C00FE" w:rsidP="00402223">
            <w:pPr>
              <w:jc w:val="center"/>
            </w:pPr>
            <w:r w:rsidRPr="00447909">
              <w:t>Контроль за выполнением в ходе индивидуальной работы.</w:t>
            </w:r>
          </w:p>
          <w:p w:rsidR="003C00FE" w:rsidRPr="00447909" w:rsidRDefault="003C00FE" w:rsidP="00402223">
            <w:pPr>
              <w:jc w:val="center"/>
            </w:pPr>
            <w:r w:rsidRPr="00447909">
              <w:t>Выставка работ.</w:t>
            </w:r>
          </w:p>
        </w:tc>
      </w:tr>
      <w:tr w:rsidR="003C00FE" w:rsidRPr="00447909" w:rsidTr="007871B0">
        <w:tc>
          <w:tcPr>
            <w:tcW w:w="878" w:type="dxa"/>
          </w:tcPr>
          <w:p w:rsidR="003C00FE" w:rsidRPr="00447909" w:rsidRDefault="003C00FE" w:rsidP="00402223">
            <w:pPr>
              <w:jc w:val="center"/>
            </w:pPr>
            <w:r w:rsidRPr="00447909">
              <w:t>3</w:t>
            </w:r>
          </w:p>
        </w:tc>
        <w:tc>
          <w:tcPr>
            <w:tcW w:w="3517" w:type="dxa"/>
          </w:tcPr>
          <w:p w:rsidR="003C00FE" w:rsidRPr="00447909" w:rsidRDefault="003C00FE" w:rsidP="00402223">
            <w:r w:rsidRPr="00447909">
              <w:t>Итоговое занятие. Обсуждение работ школьников, подведение итогов. Выставка работ.</w:t>
            </w:r>
          </w:p>
        </w:tc>
        <w:tc>
          <w:tcPr>
            <w:tcW w:w="992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2</w:t>
            </w:r>
          </w:p>
        </w:tc>
        <w:tc>
          <w:tcPr>
            <w:tcW w:w="1134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1</w:t>
            </w:r>
          </w:p>
        </w:tc>
        <w:tc>
          <w:tcPr>
            <w:tcW w:w="1418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1</w:t>
            </w:r>
          </w:p>
        </w:tc>
        <w:tc>
          <w:tcPr>
            <w:tcW w:w="2551" w:type="dxa"/>
          </w:tcPr>
          <w:p w:rsidR="003C00FE" w:rsidRPr="00447909" w:rsidRDefault="003C00FE" w:rsidP="00402223">
            <w:pPr>
              <w:jc w:val="center"/>
            </w:pPr>
            <w:r w:rsidRPr="00447909">
              <w:t>Выставка работ, участие в конкурсах</w:t>
            </w:r>
          </w:p>
        </w:tc>
      </w:tr>
      <w:tr w:rsidR="003C00FE" w:rsidRPr="00447909" w:rsidTr="007871B0">
        <w:trPr>
          <w:trHeight w:val="858"/>
        </w:trPr>
        <w:tc>
          <w:tcPr>
            <w:tcW w:w="878" w:type="dxa"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3517" w:type="dxa"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992" w:type="dxa"/>
          </w:tcPr>
          <w:p w:rsidR="003C00FE" w:rsidRPr="00447909" w:rsidRDefault="003C00FE" w:rsidP="00402223">
            <w:pPr>
              <w:jc w:val="center"/>
            </w:pPr>
            <w:r w:rsidRPr="00447909">
              <w:t>144</w:t>
            </w:r>
          </w:p>
        </w:tc>
        <w:tc>
          <w:tcPr>
            <w:tcW w:w="1134" w:type="dxa"/>
          </w:tcPr>
          <w:p w:rsidR="003C00FE" w:rsidRPr="00447909" w:rsidRDefault="003C00FE" w:rsidP="00402223">
            <w:pPr>
              <w:jc w:val="center"/>
            </w:pPr>
            <w:r w:rsidRPr="00447909">
              <w:t>15</w:t>
            </w:r>
          </w:p>
        </w:tc>
        <w:tc>
          <w:tcPr>
            <w:tcW w:w="1418" w:type="dxa"/>
          </w:tcPr>
          <w:p w:rsidR="003C00FE" w:rsidRPr="00447909" w:rsidRDefault="003C00FE" w:rsidP="00402223">
            <w:pPr>
              <w:jc w:val="center"/>
            </w:pPr>
            <w:r w:rsidRPr="00447909">
              <w:t>129</w:t>
            </w:r>
          </w:p>
        </w:tc>
        <w:tc>
          <w:tcPr>
            <w:tcW w:w="2551" w:type="dxa"/>
          </w:tcPr>
          <w:p w:rsidR="003C00FE" w:rsidRPr="00447909" w:rsidRDefault="003C00FE" w:rsidP="00402223">
            <w:pPr>
              <w:jc w:val="center"/>
            </w:pPr>
          </w:p>
        </w:tc>
      </w:tr>
    </w:tbl>
    <w:p w:rsidR="003C00FE" w:rsidRPr="00447909" w:rsidRDefault="003C00FE" w:rsidP="007871B0"/>
    <w:p w:rsidR="003C00FE" w:rsidRPr="00447909" w:rsidRDefault="003C00FE" w:rsidP="007871B0"/>
    <w:p w:rsidR="003C00FE" w:rsidRDefault="003C00FE" w:rsidP="007871B0">
      <w:pPr>
        <w:jc w:val="center"/>
        <w:rPr>
          <w:b/>
        </w:rPr>
      </w:pPr>
    </w:p>
    <w:p w:rsidR="003C00FE" w:rsidRDefault="003C00FE" w:rsidP="007871B0">
      <w:pPr>
        <w:jc w:val="center"/>
        <w:rPr>
          <w:b/>
        </w:rPr>
      </w:pPr>
    </w:p>
    <w:p w:rsidR="003C00FE" w:rsidRDefault="003C00FE" w:rsidP="007871B0">
      <w:pPr>
        <w:jc w:val="center"/>
        <w:rPr>
          <w:b/>
        </w:rPr>
      </w:pPr>
    </w:p>
    <w:p w:rsidR="003C00FE" w:rsidRPr="00447909" w:rsidRDefault="003C00FE" w:rsidP="007871B0">
      <w:pPr>
        <w:jc w:val="center"/>
        <w:rPr>
          <w:b/>
        </w:rPr>
      </w:pPr>
      <w:r w:rsidRPr="00447909">
        <w:rPr>
          <w:b/>
        </w:rPr>
        <w:t>Учебный план второго года обучения</w:t>
      </w:r>
    </w:p>
    <w:p w:rsidR="003C00FE" w:rsidRPr="00447909" w:rsidRDefault="003C00FE" w:rsidP="007871B0">
      <w:pPr>
        <w:jc w:val="center"/>
      </w:pP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78"/>
        <w:gridCol w:w="3517"/>
        <w:gridCol w:w="992"/>
        <w:gridCol w:w="1134"/>
        <w:gridCol w:w="1418"/>
        <w:gridCol w:w="2551"/>
      </w:tblGrid>
      <w:tr w:rsidR="003C00FE" w:rsidRPr="00447909" w:rsidTr="007871B0">
        <w:trPr>
          <w:trHeight w:val="336"/>
        </w:trPr>
        <w:tc>
          <w:tcPr>
            <w:tcW w:w="878" w:type="dxa"/>
            <w:vMerge w:val="restart"/>
          </w:tcPr>
          <w:p w:rsidR="003C00FE" w:rsidRPr="00447909" w:rsidRDefault="003C00FE" w:rsidP="00402223">
            <w:pPr>
              <w:jc w:val="center"/>
            </w:pPr>
            <w:r w:rsidRPr="00447909">
              <w:t>№</w:t>
            </w:r>
          </w:p>
          <w:p w:rsidR="003C00FE" w:rsidRPr="00447909" w:rsidRDefault="003C00FE" w:rsidP="00402223">
            <w:pPr>
              <w:jc w:val="center"/>
            </w:pPr>
            <w:r w:rsidRPr="00447909">
              <w:t>п/п</w:t>
            </w:r>
          </w:p>
        </w:tc>
        <w:tc>
          <w:tcPr>
            <w:tcW w:w="3517" w:type="dxa"/>
            <w:vMerge w:val="restart"/>
          </w:tcPr>
          <w:p w:rsidR="003C00FE" w:rsidRPr="00447909" w:rsidRDefault="003C00FE" w:rsidP="00402223">
            <w:pPr>
              <w:jc w:val="center"/>
            </w:pPr>
            <w:r w:rsidRPr="00447909">
              <w:t xml:space="preserve">Название раздела, </w:t>
            </w:r>
          </w:p>
          <w:p w:rsidR="003C00FE" w:rsidRPr="00447909" w:rsidRDefault="003C00FE" w:rsidP="00402223">
            <w:pPr>
              <w:jc w:val="center"/>
            </w:pPr>
            <w:r w:rsidRPr="00447909">
              <w:t>темы</w:t>
            </w:r>
          </w:p>
        </w:tc>
        <w:tc>
          <w:tcPr>
            <w:tcW w:w="3544" w:type="dxa"/>
            <w:gridSpan w:val="3"/>
          </w:tcPr>
          <w:p w:rsidR="003C00FE" w:rsidRPr="00447909" w:rsidRDefault="003C00FE" w:rsidP="00402223">
            <w:pPr>
              <w:jc w:val="center"/>
            </w:pPr>
            <w:r w:rsidRPr="00447909">
              <w:t>Количество часов</w:t>
            </w:r>
          </w:p>
        </w:tc>
        <w:tc>
          <w:tcPr>
            <w:tcW w:w="2551" w:type="dxa"/>
            <w:vMerge w:val="restart"/>
          </w:tcPr>
          <w:p w:rsidR="003C00FE" w:rsidRPr="00447909" w:rsidRDefault="003C00FE" w:rsidP="00402223">
            <w:pPr>
              <w:jc w:val="center"/>
            </w:pPr>
            <w:r w:rsidRPr="00447909">
              <w:t>Формы аттестации/</w:t>
            </w:r>
          </w:p>
          <w:p w:rsidR="003C00FE" w:rsidRPr="00447909" w:rsidRDefault="003C00FE" w:rsidP="00402223">
            <w:pPr>
              <w:jc w:val="center"/>
            </w:pPr>
            <w:r w:rsidRPr="00447909">
              <w:t xml:space="preserve">контроля </w:t>
            </w:r>
          </w:p>
        </w:tc>
      </w:tr>
      <w:tr w:rsidR="003C00FE" w:rsidRPr="00447909" w:rsidTr="007871B0">
        <w:trPr>
          <w:trHeight w:val="615"/>
        </w:trPr>
        <w:tc>
          <w:tcPr>
            <w:tcW w:w="878" w:type="dxa"/>
            <w:vMerge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3517" w:type="dxa"/>
            <w:vMerge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992" w:type="dxa"/>
            <w:tcBorders>
              <w:bottom w:val="nil"/>
            </w:tcBorders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1134" w:type="dxa"/>
            <w:tcBorders>
              <w:bottom w:val="nil"/>
            </w:tcBorders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1418" w:type="dxa"/>
            <w:tcBorders>
              <w:bottom w:val="nil"/>
            </w:tcBorders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2551" w:type="dxa"/>
            <w:vMerge/>
          </w:tcPr>
          <w:p w:rsidR="003C00FE" w:rsidRPr="00447909" w:rsidRDefault="003C00FE" w:rsidP="00402223">
            <w:pPr>
              <w:jc w:val="center"/>
            </w:pPr>
          </w:p>
        </w:tc>
      </w:tr>
      <w:tr w:rsidR="003C00FE" w:rsidRPr="00447909" w:rsidTr="007871B0">
        <w:trPr>
          <w:trHeight w:val="70"/>
        </w:trPr>
        <w:tc>
          <w:tcPr>
            <w:tcW w:w="878" w:type="dxa"/>
            <w:vMerge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3517" w:type="dxa"/>
            <w:vMerge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992" w:type="dxa"/>
            <w:tcBorders>
              <w:top w:val="nil"/>
            </w:tcBorders>
          </w:tcPr>
          <w:p w:rsidR="003C00FE" w:rsidRPr="00447909" w:rsidRDefault="003C00FE" w:rsidP="00402223">
            <w:pPr>
              <w:jc w:val="center"/>
            </w:pPr>
            <w:r w:rsidRPr="00447909">
              <w:t>Всего</w:t>
            </w:r>
          </w:p>
        </w:tc>
        <w:tc>
          <w:tcPr>
            <w:tcW w:w="1134" w:type="dxa"/>
            <w:tcBorders>
              <w:top w:val="nil"/>
            </w:tcBorders>
          </w:tcPr>
          <w:p w:rsidR="003C00FE" w:rsidRPr="00447909" w:rsidRDefault="003C00FE" w:rsidP="00402223">
            <w:pPr>
              <w:jc w:val="center"/>
            </w:pPr>
            <w:r w:rsidRPr="00447909">
              <w:t xml:space="preserve">Теория </w:t>
            </w:r>
          </w:p>
        </w:tc>
        <w:tc>
          <w:tcPr>
            <w:tcW w:w="1418" w:type="dxa"/>
            <w:tcBorders>
              <w:top w:val="nil"/>
            </w:tcBorders>
          </w:tcPr>
          <w:p w:rsidR="003C00FE" w:rsidRPr="00447909" w:rsidRDefault="003C00FE" w:rsidP="00402223">
            <w:pPr>
              <w:jc w:val="center"/>
            </w:pPr>
            <w:r w:rsidRPr="00447909">
              <w:t xml:space="preserve">Практика </w:t>
            </w:r>
          </w:p>
        </w:tc>
        <w:tc>
          <w:tcPr>
            <w:tcW w:w="2551" w:type="dxa"/>
            <w:vMerge/>
          </w:tcPr>
          <w:p w:rsidR="003C00FE" w:rsidRPr="00447909" w:rsidRDefault="003C00FE" w:rsidP="00402223">
            <w:pPr>
              <w:jc w:val="center"/>
            </w:pPr>
          </w:p>
        </w:tc>
      </w:tr>
      <w:tr w:rsidR="003C00FE" w:rsidRPr="00447909" w:rsidTr="007871B0">
        <w:tc>
          <w:tcPr>
            <w:tcW w:w="878" w:type="dxa"/>
          </w:tcPr>
          <w:p w:rsidR="003C00FE" w:rsidRPr="00447909" w:rsidRDefault="003C00FE" w:rsidP="00402223">
            <w:pPr>
              <w:jc w:val="center"/>
            </w:pPr>
            <w:r w:rsidRPr="00447909">
              <w:t>1</w:t>
            </w:r>
          </w:p>
        </w:tc>
        <w:tc>
          <w:tcPr>
            <w:tcW w:w="3517" w:type="dxa"/>
          </w:tcPr>
          <w:p w:rsidR="003C00FE" w:rsidRPr="00447909" w:rsidRDefault="003C00FE" w:rsidP="00402223">
            <w:pPr>
              <w:jc w:val="center"/>
            </w:pPr>
            <w:r w:rsidRPr="00447909">
              <w:rPr>
                <w:b/>
              </w:rPr>
              <w:t>Вязание крючком.</w:t>
            </w:r>
            <w:r w:rsidRPr="00447909">
              <w:t xml:space="preserve"> Правила охраны и безопасности на занятиях. План и задачи занятий по вязанию крючком. Изображение петель и столбиков. Упражнение в вязании по простым схемам. Столбики с двумя и более накидами. Пышные столбики. Вязание сетки – основы по схеме. Салфетка. Одежда для куклы. Афганские круги и квадраты. Цветы. Проект «Вязаная картина».</w:t>
            </w:r>
          </w:p>
        </w:tc>
        <w:tc>
          <w:tcPr>
            <w:tcW w:w="992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/>
          <w:p w:rsidR="003C00FE" w:rsidRPr="00447909" w:rsidRDefault="003C00FE" w:rsidP="00402223">
            <w:pPr>
              <w:jc w:val="center"/>
            </w:pPr>
            <w:r w:rsidRPr="00447909">
              <w:t>94</w:t>
            </w:r>
          </w:p>
          <w:p w:rsidR="003C00FE" w:rsidRPr="00447909" w:rsidRDefault="003C00FE" w:rsidP="00402223"/>
          <w:p w:rsidR="003C00FE" w:rsidRPr="00447909" w:rsidRDefault="003C00FE" w:rsidP="00402223"/>
          <w:p w:rsidR="003C00FE" w:rsidRPr="00447909" w:rsidRDefault="003C00FE" w:rsidP="00402223"/>
        </w:tc>
        <w:tc>
          <w:tcPr>
            <w:tcW w:w="1134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/>
          <w:p w:rsidR="003C00FE" w:rsidRPr="00447909" w:rsidRDefault="003C00FE" w:rsidP="00402223">
            <w:pPr>
              <w:jc w:val="center"/>
            </w:pPr>
            <w:r w:rsidRPr="00447909">
              <w:t>15</w:t>
            </w:r>
          </w:p>
          <w:p w:rsidR="003C00FE" w:rsidRPr="00447909" w:rsidRDefault="003C00FE" w:rsidP="00402223"/>
          <w:p w:rsidR="003C00FE" w:rsidRPr="00447909" w:rsidRDefault="003C00FE" w:rsidP="00402223"/>
        </w:tc>
        <w:tc>
          <w:tcPr>
            <w:tcW w:w="1418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79</w:t>
            </w:r>
          </w:p>
          <w:p w:rsidR="003C00FE" w:rsidRPr="00447909" w:rsidRDefault="003C00FE" w:rsidP="00402223">
            <w:pPr>
              <w:jc w:val="center"/>
            </w:pPr>
          </w:p>
        </w:tc>
        <w:tc>
          <w:tcPr>
            <w:tcW w:w="2551" w:type="dxa"/>
          </w:tcPr>
          <w:p w:rsidR="003C00FE" w:rsidRPr="00447909" w:rsidRDefault="003C00FE" w:rsidP="00402223">
            <w:pPr>
              <w:jc w:val="center"/>
            </w:pPr>
            <w:r w:rsidRPr="00447909">
              <w:t xml:space="preserve"> В ходе индивидуальной  деятельности  контроль за выполнением </w:t>
            </w:r>
          </w:p>
          <w:p w:rsidR="003C00FE" w:rsidRPr="00447909" w:rsidRDefault="003C00FE" w:rsidP="00402223">
            <w:pPr>
              <w:jc w:val="center"/>
            </w:pPr>
            <w:r w:rsidRPr="00447909">
              <w:t xml:space="preserve">Тематическая выставка в учреждении , Участие в конкурсах </w:t>
            </w:r>
          </w:p>
        </w:tc>
      </w:tr>
      <w:tr w:rsidR="003C00FE" w:rsidRPr="00447909" w:rsidTr="007871B0">
        <w:tc>
          <w:tcPr>
            <w:tcW w:w="878" w:type="dxa"/>
          </w:tcPr>
          <w:p w:rsidR="003C00FE" w:rsidRPr="00447909" w:rsidRDefault="003C00FE" w:rsidP="00402223">
            <w:pPr>
              <w:jc w:val="center"/>
            </w:pPr>
            <w:r w:rsidRPr="00447909">
              <w:t>2</w:t>
            </w:r>
          </w:p>
        </w:tc>
        <w:tc>
          <w:tcPr>
            <w:tcW w:w="3517" w:type="dxa"/>
          </w:tcPr>
          <w:p w:rsidR="003C00FE" w:rsidRPr="00447909" w:rsidRDefault="003C00FE" w:rsidP="00402223">
            <w:pPr>
              <w:jc w:val="center"/>
            </w:pPr>
            <w:r w:rsidRPr="00447909">
              <w:rPr>
                <w:b/>
              </w:rPr>
              <w:t xml:space="preserve">Вязание спицами. </w:t>
            </w:r>
            <w:r w:rsidRPr="00447909">
              <w:t>Вязание – как искусство народов мира. Знакомство со схемами. Накиды. Вязание узоров по схеме. Сумочка – пенал. Митинги и гетры. Шапочка – шарф. Тапочки. Проект «Украшения вязаные спицами».</w:t>
            </w:r>
          </w:p>
        </w:tc>
        <w:tc>
          <w:tcPr>
            <w:tcW w:w="992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48</w:t>
            </w:r>
          </w:p>
        </w:tc>
        <w:tc>
          <w:tcPr>
            <w:tcW w:w="1134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12</w:t>
            </w:r>
          </w:p>
        </w:tc>
        <w:tc>
          <w:tcPr>
            <w:tcW w:w="1418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36</w:t>
            </w:r>
          </w:p>
        </w:tc>
        <w:tc>
          <w:tcPr>
            <w:tcW w:w="2551" w:type="dxa"/>
          </w:tcPr>
          <w:p w:rsidR="003C00FE" w:rsidRPr="00447909" w:rsidRDefault="003C00FE" w:rsidP="00402223">
            <w:pPr>
              <w:jc w:val="center"/>
            </w:pPr>
            <w:r w:rsidRPr="00447909">
              <w:t>Контроль за выполнением в ходе индивидуальной работы.</w:t>
            </w:r>
          </w:p>
          <w:p w:rsidR="003C00FE" w:rsidRPr="00447909" w:rsidRDefault="003C00FE" w:rsidP="00402223">
            <w:pPr>
              <w:jc w:val="center"/>
            </w:pPr>
            <w:r w:rsidRPr="00447909">
              <w:t>Выставка работ.</w:t>
            </w:r>
          </w:p>
        </w:tc>
      </w:tr>
      <w:tr w:rsidR="003C00FE" w:rsidRPr="00447909" w:rsidTr="007871B0">
        <w:tc>
          <w:tcPr>
            <w:tcW w:w="878" w:type="dxa"/>
          </w:tcPr>
          <w:p w:rsidR="003C00FE" w:rsidRPr="00447909" w:rsidRDefault="003C00FE" w:rsidP="00402223">
            <w:pPr>
              <w:jc w:val="center"/>
            </w:pPr>
            <w:r w:rsidRPr="00447909">
              <w:t>3</w:t>
            </w:r>
          </w:p>
        </w:tc>
        <w:tc>
          <w:tcPr>
            <w:tcW w:w="3517" w:type="dxa"/>
          </w:tcPr>
          <w:p w:rsidR="003C00FE" w:rsidRPr="00447909" w:rsidRDefault="003C00FE" w:rsidP="00402223">
            <w:r w:rsidRPr="00447909">
              <w:t>Итоговое занятие. Обсуждение работ школьников, подведение итогов. Выставка работ.</w:t>
            </w:r>
          </w:p>
        </w:tc>
        <w:tc>
          <w:tcPr>
            <w:tcW w:w="992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2</w:t>
            </w:r>
          </w:p>
        </w:tc>
        <w:tc>
          <w:tcPr>
            <w:tcW w:w="1134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1</w:t>
            </w:r>
          </w:p>
        </w:tc>
        <w:tc>
          <w:tcPr>
            <w:tcW w:w="1418" w:type="dxa"/>
          </w:tcPr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>
            <w:pPr>
              <w:jc w:val="center"/>
            </w:pPr>
            <w:r w:rsidRPr="00447909">
              <w:t>1</w:t>
            </w:r>
          </w:p>
        </w:tc>
        <w:tc>
          <w:tcPr>
            <w:tcW w:w="2551" w:type="dxa"/>
          </w:tcPr>
          <w:p w:rsidR="003C00FE" w:rsidRPr="00447909" w:rsidRDefault="003C00FE" w:rsidP="00402223">
            <w:pPr>
              <w:jc w:val="center"/>
            </w:pPr>
            <w:r w:rsidRPr="00447909">
              <w:t xml:space="preserve">Выставка работ, участие в конкурсах  </w:t>
            </w:r>
          </w:p>
          <w:p w:rsidR="003C00FE" w:rsidRPr="00447909" w:rsidRDefault="003C00FE" w:rsidP="00402223">
            <w:pPr>
              <w:jc w:val="center"/>
            </w:pPr>
          </w:p>
          <w:p w:rsidR="003C00FE" w:rsidRPr="00447909" w:rsidRDefault="003C00FE" w:rsidP="00402223"/>
        </w:tc>
      </w:tr>
      <w:tr w:rsidR="003C00FE" w:rsidRPr="00447909" w:rsidTr="007871B0">
        <w:trPr>
          <w:trHeight w:val="858"/>
        </w:trPr>
        <w:tc>
          <w:tcPr>
            <w:tcW w:w="878" w:type="dxa"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3517" w:type="dxa"/>
          </w:tcPr>
          <w:p w:rsidR="003C00FE" w:rsidRPr="00447909" w:rsidRDefault="003C00FE" w:rsidP="00402223">
            <w:pPr>
              <w:jc w:val="center"/>
            </w:pPr>
          </w:p>
        </w:tc>
        <w:tc>
          <w:tcPr>
            <w:tcW w:w="992" w:type="dxa"/>
          </w:tcPr>
          <w:p w:rsidR="003C00FE" w:rsidRPr="00447909" w:rsidRDefault="003C00FE" w:rsidP="00402223">
            <w:pPr>
              <w:jc w:val="center"/>
            </w:pPr>
            <w:r w:rsidRPr="00447909">
              <w:t>144</w:t>
            </w:r>
          </w:p>
        </w:tc>
        <w:tc>
          <w:tcPr>
            <w:tcW w:w="1134" w:type="dxa"/>
          </w:tcPr>
          <w:p w:rsidR="003C00FE" w:rsidRPr="00447909" w:rsidRDefault="003C00FE" w:rsidP="00402223">
            <w:pPr>
              <w:jc w:val="center"/>
            </w:pPr>
            <w:r w:rsidRPr="00447909">
              <w:t>28</w:t>
            </w:r>
          </w:p>
        </w:tc>
        <w:tc>
          <w:tcPr>
            <w:tcW w:w="1418" w:type="dxa"/>
          </w:tcPr>
          <w:p w:rsidR="003C00FE" w:rsidRPr="00447909" w:rsidRDefault="003C00FE" w:rsidP="00402223">
            <w:pPr>
              <w:jc w:val="center"/>
            </w:pPr>
            <w:r w:rsidRPr="00447909">
              <w:t>116</w:t>
            </w:r>
          </w:p>
        </w:tc>
        <w:tc>
          <w:tcPr>
            <w:tcW w:w="2551" w:type="dxa"/>
          </w:tcPr>
          <w:p w:rsidR="003C00FE" w:rsidRPr="00447909" w:rsidRDefault="003C00FE" w:rsidP="00402223">
            <w:pPr>
              <w:jc w:val="center"/>
            </w:pPr>
          </w:p>
        </w:tc>
      </w:tr>
    </w:tbl>
    <w:p w:rsidR="003C00FE" w:rsidRPr="00447909" w:rsidRDefault="003C00FE" w:rsidP="00DD7942"/>
    <w:p w:rsidR="003C00FE" w:rsidRPr="00447909" w:rsidRDefault="003C00FE" w:rsidP="00DD7942"/>
    <w:p w:rsidR="003C00FE" w:rsidRPr="00447909" w:rsidRDefault="003C00FE" w:rsidP="00DD7942"/>
    <w:p w:rsidR="003C00FE" w:rsidRPr="00447909" w:rsidRDefault="003C00FE" w:rsidP="00DD7942"/>
    <w:p w:rsidR="003C00FE" w:rsidRPr="00447909" w:rsidRDefault="003C00FE" w:rsidP="00DD7942"/>
    <w:p w:rsidR="003C00FE" w:rsidRPr="00447909" w:rsidRDefault="003C00FE" w:rsidP="00DD7942"/>
    <w:p w:rsidR="003C00FE" w:rsidRDefault="003C00FE" w:rsidP="009314A7">
      <w:pPr>
        <w:jc w:val="center"/>
        <w:rPr>
          <w:b/>
          <w:sz w:val="28"/>
          <w:szCs w:val="28"/>
        </w:rPr>
        <w:sectPr w:rsidR="003C00FE" w:rsidSect="00DD7942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C00FE" w:rsidRDefault="003C00FE" w:rsidP="009314A7">
      <w:pPr>
        <w:jc w:val="center"/>
        <w:rPr>
          <w:b/>
        </w:rPr>
      </w:pPr>
      <w:r w:rsidRPr="00447909">
        <w:rPr>
          <w:b/>
        </w:rPr>
        <w:t>Календарно – учебный график</w:t>
      </w:r>
    </w:p>
    <w:p w:rsidR="003C00FE" w:rsidRPr="00447909" w:rsidRDefault="003C00FE" w:rsidP="009314A7">
      <w:pPr>
        <w:jc w:val="center"/>
        <w:rPr>
          <w:b/>
        </w:rPr>
      </w:pPr>
      <w:r>
        <w:rPr>
          <w:b/>
        </w:rPr>
        <w:t>1 год обучения</w:t>
      </w:r>
    </w:p>
    <w:p w:rsidR="003C00FE" w:rsidRPr="00447909" w:rsidRDefault="003C00FE" w:rsidP="009314A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17"/>
        <w:gridCol w:w="1409"/>
        <w:gridCol w:w="1005"/>
        <w:gridCol w:w="1689"/>
        <w:gridCol w:w="1938"/>
        <w:gridCol w:w="1275"/>
        <w:gridCol w:w="3119"/>
        <w:gridCol w:w="1276"/>
        <w:gridCol w:w="3060"/>
      </w:tblGrid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№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п/п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Месяц</w:t>
            </w: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Число</w:t>
            </w: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Время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проведения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занятия</w:t>
            </w:r>
          </w:p>
        </w:tc>
        <w:tc>
          <w:tcPr>
            <w:tcW w:w="1938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Форма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занятия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Кол-во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часов</w:t>
            </w:r>
          </w:p>
        </w:tc>
        <w:tc>
          <w:tcPr>
            <w:tcW w:w="3119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Тема занятия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Место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проведения</w:t>
            </w:r>
          </w:p>
        </w:tc>
        <w:tc>
          <w:tcPr>
            <w:tcW w:w="3060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Форма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контроля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Правила охраны труда и безопасности при работе с крючком. План и задачи занятий по вязанию крючком. Вязание - старинный вид рукоделия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Материалы и инструменты для вязания крючком. Положение рук.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3, 4.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Нитки, крючок, воздушная петля, цепочка.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Полустолбики.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6, 7.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Картина выполненная из воздушных петель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8, 9.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Столбики без накида.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10, 11.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Поясок из воздушных петель и столбиков без накида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Оформление пояска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13, 14.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Браслет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15.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Ряд, высота ряда.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16, 17.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Закладка для книги.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18, 19.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Прихватка для кухни.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20.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Оформление прихватки.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21.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Цветовые сочетания при вязании.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Столбики без накида. Одеяло для куклы ( смена цвета).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23,24.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Одеяло для куклы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25,26.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Наволочка для куклы.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27,28.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Изготовление помпонов.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29.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по кругу столбиками без накида.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30,31.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Круглая прихватка.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Игольница – грибочек. Вывязывание шапочки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33.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Игольница – грибочек. Вывязывание ножки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Игольница – грибочек. Завершение грибочка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35, 36.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Столбики с накидом.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37,38.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Шарф для куклы. Столбики с накидом.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39.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Подарок маме. Проект.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40.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Выбор проекта – изделия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41,42.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Практическая работа по выполнению проекта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43.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Защита и выставка проектов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Беседа. Выставка работ в учереждении, участие в конкурсе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Спицы, нитки. Положение рук при вязании спицами.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45.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спицами. Набор петель.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46,47.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Лицевые и изнаночные петли.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48.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Прибавление петель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49.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Две петли вместе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50.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Закрепление петель последнего ряда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51,52.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Квадрат лицевыми петлями.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53,54.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Коврик для куклы лицевыми петлями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55, 56.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Квадрат изнаночными петлями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57,58.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Лицевая вязка.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59,60.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«Резинка». Чередование лицевых и изнаночных петель.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61,62.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Повязка на голову вязкой «резинка».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63,64.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Шарф для папы или мамы.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65.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Оформление шарфа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66.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Сумочка. Выбор пряжи, цвета.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67,68.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спинки сумочки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69, 70.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переда сумочки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71.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ручки сумочки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72.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12.00.-13.40.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Итогов занятие. Обсуждение работ школьников, подведение итогов. Выставка работ</w:t>
            </w:r>
          </w:p>
        </w:tc>
        <w:tc>
          <w:tcPr>
            <w:tcW w:w="1276" w:type="dxa"/>
          </w:tcPr>
          <w:p w:rsidR="003C00FE" w:rsidRPr="00447909" w:rsidRDefault="003C00FE" w:rsidP="00BE7277">
            <w:r w:rsidRPr="00447909">
              <w:t>Школа № 7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Беседа. Выставка работ в учереждении, участие в конкурсе</w:t>
            </w:r>
          </w:p>
        </w:tc>
      </w:tr>
    </w:tbl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Pr="00447909" w:rsidRDefault="003C00FE" w:rsidP="009314A7"/>
    <w:p w:rsidR="003C00FE" w:rsidRDefault="003C00FE" w:rsidP="00447909">
      <w:pPr>
        <w:jc w:val="center"/>
        <w:rPr>
          <w:b/>
        </w:rPr>
      </w:pPr>
      <w:r w:rsidRPr="00447909">
        <w:rPr>
          <w:b/>
        </w:rPr>
        <w:t>Календарно – учебный график</w:t>
      </w:r>
    </w:p>
    <w:p w:rsidR="003C00FE" w:rsidRPr="00447909" w:rsidRDefault="003C00FE" w:rsidP="00447909">
      <w:pPr>
        <w:jc w:val="center"/>
        <w:rPr>
          <w:b/>
        </w:rPr>
      </w:pPr>
      <w:r>
        <w:rPr>
          <w:b/>
        </w:rPr>
        <w:t>2 год обучения</w:t>
      </w:r>
    </w:p>
    <w:p w:rsidR="003C00FE" w:rsidRPr="00447909" w:rsidRDefault="003C00FE" w:rsidP="009314A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17"/>
        <w:gridCol w:w="1409"/>
        <w:gridCol w:w="1005"/>
        <w:gridCol w:w="1689"/>
        <w:gridCol w:w="1938"/>
        <w:gridCol w:w="1275"/>
        <w:gridCol w:w="3119"/>
        <w:gridCol w:w="1276"/>
        <w:gridCol w:w="3060"/>
      </w:tblGrid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№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п/п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Месяц</w:t>
            </w: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Число</w:t>
            </w: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Время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проведения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занятия</w:t>
            </w:r>
          </w:p>
        </w:tc>
        <w:tc>
          <w:tcPr>
            <w:tcW w:w="1938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Форма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занятия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Кол-во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часов</w:t>
            </w:r>
          </w:p>
        </w:tc>
        <w:tc>
          <w:tcPr>
            <w:tcW w:w="3119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Тема занятия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Место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проведения</w:t>
            </w:r>
          </w:p>
        </w:tc>
        <w:tc>
          <w:tcPr>
            <w:tcW w:w="3060" w:type="dxa"/>
          </w:tcPr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Форма</w:t>
            </w:r>
          </w:p>
          <w:p w:rsidR="003C00FE" w:rsidRPr="00447909" w:rsidRDefault="003C00FE" w:rsidP="00BE7277">
            <w:pPr>
              <w:jc w:val="center"/>
              <w:rPr>
                <w:b/>
              </w:rPr>
            </w:pPr>
            <w:r w:rsidRPr="00447909">
              <w:rPr>
                <w:b/>
              </w:rPr>
              <w:t>контроля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Правила охраны труда и безопасности при работе с крючком. План и задачи занятий по вязанию крючком. Вязание – как искусство народов мира.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Изображение петель и столбиков.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Упражнение в вязании по простым схемам.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Столбики с двумя накидами.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Пляжная сумка столбиками с двумя накидами. Расчет петель.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6, 7.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переда, спинки и ручки сумки.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8.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Пышные столбики. Схемы. Изображение.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9.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сетки - основы по схеме.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10.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Чтение и анализ схем вязания по журналам.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Беседа.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11.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Салфетка по схеме из журнала.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Выбор салфетки, расчет пряжи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13, 14.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салфетки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15.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Оформление и накрахмаливание салфетки.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16.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чехла для сотового телефона. Выбор рисунка, расчет петель.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17.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и оформление чехла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18.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Кофточка для куклы. Выбор рисунка и пряжи. Вывязывание кофточки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19.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и оформление кофточки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20.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Юбочка для куклы. Выбор рисунка и пряжи.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21.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и оформление юбочки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22,23.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Шапочка для куклы. Выбор фасона. Вывязывание шапочки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24.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Украшения. Бусы. Ожерелья. Выбор изделия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25,26.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и оформление украшений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27.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квадрата из центра.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28, 29.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Шапочка для девочки. Выбор рисунка. Вывязывания образца и расчет петель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30.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донышка шапочки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31,32.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бортов шапочки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33.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Афганские квадраты.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Афганский круг.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35.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цветов. Подбор цветов.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Беседа. Выставка работ в учереждении, участие в конкурсе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36,37.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Ромашки. Вывязывание и сборка цветка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38,39.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Розы. Вывязывание и сборка цветка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40.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Цветы на выбор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41.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Завязка на волосы, украшенная цветком.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завязки и оформление ее цветком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43.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Прихватка для кухни из вязаных мотивов. Выбор рисунка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Вывязывание мотивов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45.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Соединение мотивов и оформление прихватки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46,47.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Проект «Вязание картины»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48.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– как искусство народов мира. Знакомство со схемами. Обозначение петель.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Опрос.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49.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Чтение схем. Упражнения в вязании по схеме.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50.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Накиды. Упражнения в вязании по схеме.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51.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Чтение и анализ схем по журналам. Выбор изделия.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Опрос.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узоров по схемам из журналов.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53.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сумочки – пенала. Выбор схемы и расчет петель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сумочки – пенала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55.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Оформление сумочки – пенала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56.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Митинги. Выбор рисунка и пряжи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Опрос.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57,58.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митингов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59.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Оформление митингов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60.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Гетры. Выбор рисунка и пряжи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Опрос.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61,62.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гетров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63.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Оформление гетров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64.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Шапочка – шарф. Расчет петель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Опрос.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65,66.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Вязание шапочки – шарфа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67,68.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/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4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Оформление шапочки помпонами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69, 70,71.</w:t>
            </w:r>
          </w:p>
        </w:tc>
        <w:tc>
          <w:tcPr>
            <w:tcW w:w="1409" w:type="dxa"/>
          </w:tcPr>
          <w:p w:rsidR="003C00FE" w:rsidRPr="00447909" w:rsidRDefault="003C00FE" w:rsidP="00BE7277"/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6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Проект. «Украшения вязаные спицами».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Беседа. Опрос. Контроль за выполнением в ходе индивидуальной деятельности</w:t>
            </w:r>
          </w:p>
        </w:tc>
      </w:tr>
      <w:tr w:rsidR="003C00FE" w:rsidRPr="00447909" w:rsidTr="00BE7277">
        <w:tc>
          <w:tcPr>
            <w:tcW w:w="617" w:type="dxa"/>
          </w:tcPr>
          <w:p w:rsidR="003C00FE" w:rsidRPr="00447909" w:rsidRDefault="003C00FE" w:rsidP="00BE7277">
            <w:r w:rsidRPr="00447909">
              <w:t>72.</w:t>
            </w:r>
          </w:p>
        </w:tc>
        <w:tc>
          <w:tcPr>
            <w:tcW w:w="1409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44790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447909" w:rsidRDefault="003C00FE" w:rsidP="00BE7277">
            <w:pPr>
              <w:jc w:val="center"/>
            </w:pPr>
            <w:r w:rsidRPr="00447909">
              <w:t>15.00.-16.40.</w:t>
            </w:r>
          </w:p>
        </w:tc>
        <w:tc>
          <w:tcPr>
            <w:tcW w:w="1938" w:type="dxa"/>
          </w:tcPr>
          <w:p w:rsidR="003C00FE" w:rsidRPr="00447909" w:rsidRDefault="003C00FE" w:rsidP="00BE7277">
            <w:r w:rsidRPr="00447909">
              <w:t>Индивидуально-групповая</w:t>
            </w:r>
          </w:p>
        </w:tc>
        <w:tc>
          <w:tcPr>
            <w:tcW w:w="1275" w:type="dxa"/>
          </w:tcPr>
          <w:p w:rsidR="003C00FE" w:rsidRPr="00447909" w:rsidRDefault="003C00FE" w:rsidP="00BE7277">
            <w:pPr>
              <w:jc w:val="center"/>
            </w:pPr>
            <w:r w:rsidRPr="00447909">
              <w:t>2</w:t>
            </w:r>
          </w:p>
        </w:tc>
        <w:tc>
          <w:tcPr>
            <w:tcW w:w="3119" w:type="dxa"/>
          </w:tcPr>
          <w:p w:rsidR="003C00FE" w:rsidRPr="00447909" w:rsidRDefault="003C00FE" w:rsidP="00BE7277">
            <w:r w:rsidRPr="00447909">
              <w:t>Итогов занятие. Обсуждение работ школьников, подведение итогов. Выставка работ</w:t>
            </w:r>
          </w:p>
        </w:tc>
        <w:tc>
          <w:tcPr>
            <w:tcW w:w="1276" w:type="dxa"/>
          </w:tcPr>
          <w:p w:rsidR="003C00FE" w:rsidRPr="00447909" w:rsidRDefault="003C00FE" w:rsidP="00BE7277">
            <w:pPr>
              <w:jc w:val="center"/>
            </w:pPr>
            <w:r w:rsidRPr="00447909">
              <w:t>ДШ</w:t>
            </w:r>
          </w:p>
        </w:tc>
        <w:tc>
          <w:tcPr>
            <w:tcW w:w="3060" w:type="dxa"/>
          </w:tcPr>
          <w:p w:rsidR="003C00FE" w:rsidRPr="00447909" w:rsidRDefault="003C00FE" w:rsidP="00BE7277">
            <w:r w:rsidRPr="00447909">
              <w:t>Опрос. Беседа. Выставка работ в учреждении, участие в конкурсе</w:t>
            </w:r>
          </w:p>
        </w:tc>
      </w:tr>
    </w:tbl>
    <w:p w:rsidR="003C00FE" w:rsidRPr="00447909" w:rsidRDefault="003C00FE" w:rsidP="009314A7"/>
    <w:p w:rsidR="003C00FE" w:rsidRPr="00447909" w:rsidRDefault="003C00FE" w:rsidP="009314A7"/>
    <w:p w:rsidR="003C00FE" w:rsidRDefault="003C00FE" w:rsidP="009314A7">
      <w:pPr>
        <w:rPr>
          <w:sz w:val="28"/>
          <w:szCs w:val="28"/>
        </w:rPr>
        <w:sectPr w:rsidR="003C00FE" w:rsidSect="00447909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  <w:sectPr w:rsidR="003C00FE" w:rsidSect="00DD7942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Pr="00C441D9" w:rsidRDefault="003C00FE" w:rsidP="009314A7"/>
    <w:p w:rsidR="003C00FE" w:rsidRPr="00C441D9" w:rsidRDefault="003C00FE" w:rsidP="009314A7">
      <w:pPr>
        <w:jc w:val="center"/>
        <w:rPr>
          <w:b/>
        </w:rPr>
      </w:pPr>
      <w:r w:rsidRPr="00C441D9">
        <w:rPr>
          <w:b/>
        </w:rPr>
        <w:t>Календарно – учебный график</w:t>
      </w:r>
    </w:p>
    <w:p w:rsidR="003C00FE" w:rsidRPr="00C441D9" w:rsidRDefault="003C00FE" w:rsidP="009314A7">
      <w:pPr>
        <w:rPr>
          <w:b/>
        </w:rPr>
      </w:pPr>
      <w:r w:rsidRPr="00C441D9">
        <w:rPr>
          <w:b/>
        </w:rPr>
        <w:t>Волшебный клубочек3  ( 1 год обучения, вторник, пятница )</w:t>
      </w:r>
    </w:p>
    <w:p w:rsidR="003C00FE" w:rsidRPr="00C441D9" w:rsidRDefault="003C00FE" w:rsidP="009314A7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17"/>
        <w:gridCol w:w="1409"/>
        <w:gridCol w:w="1005"/>
        <w:gridCol w:w="1689"/>
        <w:gridCol w:w="1938"/>
        <w:gridCol w:w="1275"/>
        <w:gridCol w:w="3119"/>
        <w:gridCol w:w="1276"/>
        <w:gridCol w:w="3060"/>
      </w:tblGrid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№</w:t>
            </w:r>
          </w:p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п/п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Месяц</w:t>
            </w:r>
          </w:p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Число</w:t>
            </w: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Время</w:t>
            </w:r>
          </w:p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проведения</w:t>
            </w:r>
          </w:p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занятия</w:t>
            </w:r>
          </w:p>
        </w:tc>
        <w:tc>
          <w:tcPr>
            <w:tcW w:w="1938" w:type="dxa"/>
          </w:tcPr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Форма</w:t>
            </w:r>
          </w:p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занятия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Кол-во</w:t>
            </w:r>
          </w:p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часов</w:t>
            </w:r>
          </w:p>
        </w:tc>
        <w:tc>
          <w:tcPr>
            <w:tcW w:w="3119" w:type="dxa"/>
          </w:tcPr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Тема занятия</w:t>
            </w:r>
          </w:p>
        </w:tc>
        <w:tc>
          <w:tcPr>
            <w:tcW w:w="1276" w:type="dxa"/>
          </w:tcPr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Место</w:t>
            </w:r>
          </w:p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проведения</w:t>
            </w:r>
          </w:p>
        </w:tc>
        <w:tc>
          <w:tcPr>
            <w:tcW w:w="3060" w:type="dxa"/>
          </w:tcPr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Форма</w:t>
            </w:r>
          </w:p>
          <w:p w:rsidR="003C00FE" w:rsidRPr="00C441D9" w:rsidRDefault="003C00FE" w:rsidP="00BE7277">
            <w:pPr>
              <w:jc w:val="center"/>
              <w:rPr>
                <w:b/>
              </w:rPr>
            </w:pPr>
            <w:r w:rsidRPr="00C441D9">
              <w:rPr>
                <w:b/>
              </w:rPr>
              <w:t>контроля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1.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Правила охраны труда и безопасности при работе с крючком. План и задачи занятий по вязанию крючком. Вязание - старинный вид рукоделия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Опрос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2.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Материалы и инструменты для вязания крючком. Положение рук.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Опрос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3, 4.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Нитки, крючок, воздушная петля, цепочка.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5.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Полустолбики.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6, 7.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Картина выполненная из воздушных петель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8, 9.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Столбики без накида.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Опрос. 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10, 11.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Поясок из воздушных петель и столбиков без накида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12.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Оформление пояска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13, 14.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Браслет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15.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Ряд, высота ряда.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Опрос. 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16, 17.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Закладка для книги.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18, 19.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Прихватка для кухни.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20.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Оформление прихватки.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21.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Цветовые сочетания при вязании.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Опрос. 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22.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Столбики без накида. Одеяло для куклы ( смена цвета).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23,24.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Одеяло для куклы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25,26.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Наволочка для куклы.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27,28.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Изготовление помпонов.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29.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Вязание по кругу столбиками без накида.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30,31.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Круглая прихватка.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32.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Игольница – грибочек. Вывязывание шапочки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33.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Игольница – грибочек. Вывязывание ножки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34.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Игольница – грибочек. Завершение грибочка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35, 36.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Столбики с накидом.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Опрос. 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37,38.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Шарф для куклы. Столбики с накидом.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39.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Подарок маме. Проект.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Беседа. 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40.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Выбор проекта – изделия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Беседа. 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41,42.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Практическая работа по выполнению проекта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43.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Защита и выставка проектов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Опрос. Беседа. Выставка работ в учереждении, участие в конкурсе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44.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Спицы, нитки. Положение рук при вязании спицами.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Беседа. 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45.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Вязание спицами. Набор петель.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46,47.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Лицевые и изнаночные петли.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48.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Прибавление петель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49.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Две петли вместе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50.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Закрепление петель последнего ряда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51,52.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Квадрат лицевыми петлями.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53,54.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Коврик для куклы лицевыми петлями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Опрос. 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55, 56.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Квадрат изнаночными петлями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57,58.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Лицевая вязка.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59,60.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«Резинка». Чередование лицевых и изнаночных петель.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61,62.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Повязка на голову вязкой «резинка».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63,64.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/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Шарф для папы или мамы.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65.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Оформление шарфа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66.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Сумочка. Выбор пряжи, цвета.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Беседа. 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67,68.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Вывязывание спинки сумочки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69, 70.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4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Вывязывание переда сумочки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71.</w:t>
            </w:r>
          </w:p>
        </w:tc>
        <w:tc>
          <w:tcPr>
            <w:tcW w:w="1409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Вывязывание ручки сумочки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Контроль за выполнением в ходе индивидуальной деятельности</w:t>
            </w:r>
          </w:p>
        </w:tc>
      </w:tr>
      <w:tr w:rsidR="003C00FE" w:rsidRPr="00C441D9" w:rsidTr="00BE7277">
        <w:tc>
          <w:tcPr>
            <w:tcW w:w="617" w:type="dxa"/>
          </w:tcPr>
          <w:p w:rsidR="003C00FE" w:rsidRPr="00C441D9" w:rsidRDefault="003C00FE" w:rsidP="00BE7277">
            <w:r w:rsidRPr="00C441D9">
              <w:t>72.</w:t>
            </w:r>
          </w:p>
        </w:tc>
        <w:tc>
          <w:tcPr>
            <w:tcW w:w="1409" w:type="dxa"/>
          </w:tcPr>
          <w:p w:rsidR="003C00FE" w:rsidRPr="00C441D9" w:rsidRDefault="003C00FE" w:rsidP="00BE7277"/>
        </w:tc>
        <w:tc>
          <w:tcPr>
            <w:tcW w:w="1005" w:type="dxa"/>
          </w:tcPr>
          <w:p w:rsidR="003C00FE" w:rsidRPr="00C441D9" w:rsidRDefault="003C00FE" w:rsidP="00BE7277">
            <w:pPr>
              <w:jc w:val="center"/>
            </w:pPr>
          </w:p>
        </w:tc>
        <w:tc>
          <w:tcPr>
            <w:tcW w:w="1689" w:type="dxa"/>
          </w:tcPr>
          <w:p w:rsidR="003C00FE" w:rsidRPr="00C441D9" w:rsidRDefault="003C00FE" w:rsidP="00BE7277">
            <w:pPr>
              <w:jc w:val="center"/>
            </w:pPr>
            <w:r w:rsidRPr="00C441D9">
              <w:t>14.00.-15.40.</w:t>
            </w:r>
          </w:p>
        </w:tc>
        <w:tc>
          <w:tcPr>
            <w:tcW w:w="1938" w:type="dxa"/>
          </w:tcPr>
          <w:p w:rsidR="003C00FE" w:rsidRPr="00C441D9" w:rsidRDefault="003C00FE" w:rsidP="00BE7277">
            <w:r w:rsidRPr="00C441D9">
              <w:t>Индивидуально-групповая</w:t>
            </w:r>
          </w:p>
        </w:tc>
        <w:tc>
          <w:tcPr>
            <w:tcW w:w="1275" w:type="dxa"/>
          </w:tcPr>
          <w:p w:rsidR="003C00FE" w:rsidRPr="00C441D9" w:rsidRDefault="003C00FE" w:rsidP="00BE7277">
            <w:pPr>
              <w:jc w:val="center"/>
            </w:pPr>
            <w:r w:rsidRPr="00C441D9">
              <w:t>2</w:t>
            </w:r>
          </w:p>
        </w:tc>
        <w:tc>
          <w:tcPr>
            <w:tcW w:w="3119" w:type="dxa"/>
          </w:tcPr>
          <w:p w:rsidR="003C00FE" w:rsidRPr="00C441D9" w:rsidRDefault="003C00FE" w:rsidP="00BE7277">
            <w:r w:rsidRPr="00C441D9">
              <w:t>Итогов занятие. Обсуждение работ школьников, подведение итогов. Выставка работ</w:t>
            </w:r>
          </w:p>
        </w:tc>
        <w:tc>
          <w:tcPr>
            <w:tcW w:w="1276" w:type="dxa"/>
          </w:tcPr>
          <w:p w:rsidR="003C00FE" w:rsidRPr="00C441D9" w:rsidRDefault="003C00FE" w:rsidP="00BE7277">
            <w:r w:rsidRPr="00C441D9">
              <w:t>Школа № 7</w:t>
            </w:r>
          </w:p>
        </w:tc>
        <w:tc>
          <w:tcPr>
            <w:tcW w:w="3060" w:type="dxa"/>
          </w:tcPr>
          <w:p w:rsidR="003C00FE" w:rsidRPr="00C441D9" w:rsidRDefault="003C00FE" w:rsidP="00BE7277">
            <w:r w:rsidRPr="00C441D9">
              <w:t>Опрос. Беседа. Выставка работ в учереждении, участие в конкурсе</w:t>
            </w:r>
          </w:p>
        </w:tc>
      </w:tr>
    </w:tbl>
    <w:p w:rsidR="003C00FE" w:rsidRPr="00C441D9" w:rsidRDefault="003C00FE" w:rsidP="009314A7"/>
    <w:p w:rsidR="003C00FE" w:rsidRDefault="003C00FE" w:rsidP="009314A7">
      <w:pPr>
        <w:rPr>
          <w:sz w:val="28"/>
          <w:szCs w:val="28"/>
        </w:rPr>
        <w:sectPr w:rsidR="003C00FE" w:rsidSect="009314A7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3C00FE" w:rsidRDefault="003C00FE" w:rsidP="009314A7">
      <w:pPr>
        <w:rPr>
          <w:sz w:val="28"/>
          <w:szCs w:val="28"/>
        </w:rPr>
      </w:pPr>
    </w:p>
    <w:p w:rsidR="003C00FE" w:rsidRDefault="003C00FE" w:rsidP="009314A7">
      <w:pPr>
        <w:rPr>
          <w:sz w:val="28"/>
          <w:szCs w:val="28"/>
        </w:rPr>
      </w:pPr>
    </w:p>
    <w:p w:rsidR="003C00FE" w:rsidRPr="00DB53FE" w:rsidRDefault="003C00FE" w:rsidP="009314A7">
      <w:pPr>
        <w:rPr>
          <w:sz w:val="28"/>
          <w:szCs w:val="28"/>
        </w:rPr>
      </w:pPr>
    </w:p>
    <w:p w:rsidR="003C00FE" w:rsidRDefault="003C00FE" w:rsidP="00DD7942">
      <w:pPr>
        <w:rPr>
          <w:sz w:val="28"/>
          <w:szCs w:val="28"/>
        </w:rPr>
      </w:pPr>
    </w:p>
    <w:p w:rsidR="003C00FE" w:rsidRDefault="003C00FE" w:rsidP="00331340">
      <w:pPr>
        <w:jc w:val="center"/>
        <w:rPr>
          <w:b/>
          <w:sz w:val="28"/>
          <w:szCs w:val="28"/>
        </w:rPr>
      </w:pPr>
      <w:r w:rsidRPr="00331340">
        <w:rPr>
          <w:b/>
          <w:sz w:val="28"/>
          <w:szCs w:val="28"/>
        </w:rPr>
        <w:t>Используемая литература.</w:t>
      </w:r>
    </w:p>
    <w:p w:rsidR="003C00FE" w:rsidRPr="00331340" w:rsidRDefault="003C00FE" w:rsidP="00331340">
      <w:pPr>
        <w:jc w:val="center"/>
        <w:rPr>
          <w:b/>
          <w:sz w:val="28"/>
          <w:szCs w:val="28"/>
        </w:rPr>
      </w:pP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331340">
        <w:rPr>
          <w:rFonts w:ascii="Times New Roman" w:hAnsi="Times New Roman"/>
          <w:sz w:val="28"/>
          <w:szCs w:val="28"/>
        </w:rPr>
        <w:t>«Азбука</w:t>
      </w:r>
      <w:r>
        <w:rPr>
          <w:rFonts w:ascii="Times New Roman" w:hAnsi="Times New Roman"/>
          <w:sz w:val="28"/>
          <w:szCs w:val="28"/>
        </w:rPr>
        <w:t xml:space="preserve"> вязания</w:t>
      </w:r>
      <w:r w:rsidRPr="00331340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М.В. Максимова</w:t>
      </w: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«Вязание крючком и спицами» методическое руководство</w:t>
      </w: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Журналы «Кокетка»</w:t>
      </w: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Журналы «Вяжем сами»</w:t>
      </w: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Журналы «Валя - Валентина»</w:t>
      </w: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Журналы «Ксюша» для тех, кто вяжет</w:t>
      </w: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Журналы «Ксюша» для любителей рукоделия</w:t>
      </w: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Модно и просто «Вязание»</w:t>
      </w: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«Начинаем вязать спицами и крючком» книга для учащихся Э.А.Фомичева</w:t>
      </w: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«Полная энциклопедия женских рукоделий» Пер. с франц. Изд – во лит. и искусства им Г.Гуляева</w:t>
      </w:r>
    </w:p>
    <w:p w:rsidR="003C00FE" w:rsidRDefault="003C00FE" w:rsidP="00331340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Волшебный клубок : Новые узоры для вязания крючком. – М: ООО «Издательство АСТ»: ООО «Издательство Астрель», 2003. – 512с.</w:t>
      </w:r>
    </w:p>
    <w:p w:rsidR="003C00FE" w:rsidRDefault="003C00FE" w:rsidP="00A247CD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Максимова М.В., Кузьмина М.А. Быстрый крючок. – М: Изд – во ЭКСМО- Пресс, 1999.- 88с.</w:t>
      </w:r>
    </w:p>
    <w:p w:rsidR="003C00FE" w:rsidRPr="006320E5" w:rsidRDefault="003C00FE" w:rsidP="006320E5">
      <w:pPr>
        <w:ind w:left="360"/>
        <w:rPr>
          <w:sz w:val="28"/>
          <w:szCs w:val="28"/>
        </w:rPr>
      </w:pPr>
      <w:bookmarkStart w:id="0" w:name="_GoBack"/>
      <w:bookmarkEnd w:id="0"/>
    </w:p>
    <w:sectPr w:rsidR="003C00FE" w:rsidRPr="006320E5" w:rsidSect="00DD79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B66E3"/>
    <w:multiLevelType w:val="hybridMultilevel"/>
    <w:tmpl w:val="996C3064"/>
    <w:lvl w:ilvl="0" w:tplc="D75C7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3C855EA"/>
    <w:multiLevelType w:val="hybridMultilevel"/>
    <w:tmpl w:val="5614A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5C763E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364E90"/>
    <w:multiLevelType w:val="hybridMultilevel"/>
    <w:tmpl w:val="49EA2A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FEA4221"/>
    <w:multiLevelType w:val="hybridMultilevel"/>
    <w:tmpl w:val="3B06CF62"/>
    <w:lvl w:ilvl="0" w:tplc="D75C763E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3A77"/>
    <w:rsid w:val="00040008"/>
    <w:rsid w:val="00077374"/>
    <w:rsid w:val="000A33B9"/>
    <w:rsid w:val="000A5264"/>
    <w:rsid w:val="000B5A2A"/>
    <w:rsid w:val="000D49A8"/>
    <w:rsid w:val="00114EAF"/>
    <w:rsid w:val="002407B4"/>
    <w:rsid w:val="00281A3E"/>
    <w:rsid w:val="002A0F89"/>
    <w:rsid w:val="002B04D2"/>
    <w:rsid w:val="002B3A77"/>
    <w:rsid w:val="00331340"/>
    <w:rsid w:val="003C00FE"/>
    <w:rsid w:val="00402223"/>
    <w:rsid w:val="00447909"/>
    <w:rsid w:val="00477354"/>
    <w:rsid w:val="004D7AF9"/>
    <w:rsid w:val="00571D5E"/>
    <w:rsid w:val="005D56ED"/>
    <w:rsid w:val="006300AE"/>
    <w:rsid w:val="006320E5"/>
    <w:rsid w:val="00727809"/>
    <w:rsid w:val="007871B0"/>
    <w:rsid w:val="007A517B"/>
    <w:rsid w:val="007F1BFC"/>
    <w:rsid w:val="00850752"/>
    <w:rsid w:val="008A0F4D"/>
    <w:rsid w:val="009314A7"/>
    <w:rsid w:val="00941FDF"/>
    <w:rsid w:val="00A247CD"/>
    <w:rsid w:val="00A35F13"/>
    <w:rsid w:val="00AB23E3"/>
    <w:rsid w:val="00AE51DB"/>
    <w:rsid w:val="00AF0F6D"/>
    <w:rsid w:val="00B95272"/>
    <w:rsid w:val="00BA4216"/>
    <w:rsid w:val="00BE7277"/>
    <w:rsid w:val="00C34C55"/>
    <w:rsid w:val="00C441D9"/>
    <w:rsid w:val="00C53082"/>
    <w:rsid w:val="00C548A5"/>
    <w:rsid w:val="00D068EB"/>
    <w:rsid w:val="00D35CA5"/>
    <w:rsid w:val="00D5748E"/>
    <w:rsid w:val="00D75589"/>
    <w:rsid w:val="00DB53FE"/>
    <w:rsid w:val="00DD18F8"/>
    <w:rsid w:val="00DD7942"/>
    <w:rsid w:val="00E72B86"/>
    <w:rsid w:val="00E802CE"/>
    <w:rsid w:val="00EF2C8D"/>
    <w:rsid w:val="00F513C0"/>
    <w:rsid w:val="00FE1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942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D794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leGrid">
    <w:name w:val="Table Grid"/>
    <w:basedOn w:val="TableNormal"/>
    <w:uiPriority w:val="99"/>
    <w:locked/>
    <w:rsid w:val="009314A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258</TotalTime>
  <Pages>24</Pages>
  <Words>5258</Words>
  <Characters>29977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Test</cp:lastModifiedBy>
  <cp:revision>16</cp:revision>
  <dcterms:created xsi:type="dcterms:W3CDTF">2017-02-06T17:55:00Z</dcterms:created>
  <dcterms:modified xsi:type="dcterms:W3CDTF">2017-11-20T09:32:00Z</dcterms:modified>
</cp:coreProperties>
</file>